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Y="1879"/>
        <w:tblW w:w="9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7"/>
        <w:gridCol w:w="3554"/>
      </w:tblGrid>
      <w:tr w:rsidR="009F2A02" w:rsidTr="00E53013">
        <w:trPr>
          <w:trHeight w:val="555"/>
        </w:trPr>
        <w:tc>
          <w:tcPr>
            <w:tcW w:w="5807" w:type="dxa"/>
          </w:tcPr>
          <w:p w:rsidR="009F2A02" w:rsidRDefault="009F2A02" w:rsidP="009F2A02">
            <w:pPr>
              <w:pStyle w:val="Header"/>
              <w:rPr>
                <w:noProof/>
                <w:lang w:val="hr-HR" w:eastAsia="hr-HR"/>
              </w:rPr>
            </w:pPr>
          </w:p>
        </w:tc>
        <w:tc>
          <w:tcPr>
            <w:tcW w:w="3554" w:type="dxa"/>
            <w:vMerge w:val="restart"/>
            <w:shd w:val="clear" w:color="auto" w:fill="auto"/>
          </w:tcPr>
          <w:p w:rsidR="00D272E4" w:rsidRPr="00FD5449" w:rsidRDefault="00D272E4" w:rsidP="00EF2277">
            <w:pPr>
              <w:jc w:val="both"/>
              <w:rPr>
                <w:rStyle w:val="Strong"/>
                <w:b w:val="0"/>
                <w:bCs w:val="0"/>
              </w:rPr>
            </w:pPr>
          </w:p>
        </w:tc>
      </w:tr>
      <w:tr w:rsidR="009F2A02" w:rsidTr="00E53013">
        <w:tblPrEx>
          <w:tblLook w:val="0000" w:firstRow="0" w:lastRow="0" w:firstColumn="0" w:lastColumn="0" w:noHBand="0" w:noVBand="0"/>
        </w:tblPrEx>
        <w:trPr>
          <w:trHeight w:val="1486"/>
        </w:trPr>
        <w:tc>
          <w:tcPr>
            <w:tcW w:w="5807" w:type="dxa"/>
          </w:tcPr>
          <w:p w:rsidR="009F2A02" w:rsidRPr="00EE5465" w:rsidRDefault="00CC5B46" w:rsidP="009F2A02">
            <w:pPr>
              <w:pStyle w:val="ORGANIZATIONALUNIT"/>
              <w:rPr>
                <w:sz w:val="18"/>
                <w:szCs w:val="18"/>
                <w:lang w:val="de-AT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DISTRIBUCIJSKO PODRUČJE (ELEKTRODALMACIJA SPLIT)"/>
                  </w:textInput>
                </w:ffData>
              </w:fldChar>
            </w:r>
            <w:bookmarkStart w:id="0" w:name="Text6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DISTRIBUCIJSKO PODRUČJE (ELEKTRODALMACIJA SPLIT)</w:t>
            </w:r>
            <w:r>
              <w:rPr>
                <w:sz w:val="18"/>
                <w:szCs w:val="18"/>
              </w:rPr>
              <w:fldChar w:fldCharType="end"/>
            </w:r>
            <w:bookmarkEnd w:id="0"/>
          </w:p>
          <w:p w:rsidR="000F6051" w:rsidRDefault="00A4263B" w:rsidP="00DA55DC">
            <w:pPr>
              <w:pStyle w:val="ORGANIZATIONALUNIT"/>
              <w:spacing w:after="0" w:afterAutospacing="0"/>
            </w:pPr>
            <w:r>
              <w:t>TERENSKA JEDINICA HVAR</w:t>
            </w:r>
          </w:p>
          <w:tbl>
            <w:tblPr>
              <w:tblStyle w:val="TableGrid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76"/>
              <w:gridCol w:w="5115"/>
            </w:tblGrid>
            <w:tr w:rsidR="008912A4" w:rsidRPr="00EE5465" w:rsidTr="00374DFF">
              <w:trPr>
                <w:trHeight w:val="454"/>
              </w:trPr>
              <w:tc>
                <w:tcPr>
                  <w:tcW w:w="426" w:type="pct"/>
                  <w:vAlign w:val="center"/>
                </w:tcPr>
                <w:p w:rsidR="008912A4" w:rsidRDefault="00534961" w:rsidP="0029799D">
                  <w:pPr>
                    <w:framePr w:hSpace="180" w:wrap="around" w:vAnchor="page" w:hAnchor="margin" w:y="1879"/>
                    <w:spacing w:line="0" w:lineRule="atLeast"/>
                    <w:ind w:left="-57"/>
                  </w:pPr>
                  <w:r w:rsidRPr="00534961">
                    <w:t xml:space="preserve"> </w:t>
                  </w:r>
                  <w:r w:rsidR="008912A4">
                    <w:rPr>
                      <w:noProof/>
                      <w:lang w:val="hr-HR" w:eastAsia="hr-HR"/>
                    </w:rPr>
                    <w:drawing>
                      <wp:inline distT="0" distB="0" distL="0" distR="0" wp14:anchorId="46B6D14F" wp14:editId="6E888EDA">
                        <wp:extent cx="155448" cy="155448"/>
                        <wp:effectExtent l="0" t="0" r="0" b="0"/>
                        <wp:docPr id="11" name="Picture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ADRESA DD.png"/>
                                <pic:cNvPicPr/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5448" cy="1554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574" w:type="pct"/>
                  <w:vAlign w:val="center"/>
                </w:tcPr>
                <w:p w:rsidR="008912A4" w:rsidRPr="00A4263B" w:rsidRDefault="00A4263B" w:rsidP="0029799D">
                  <w:pPr>
                    <w:framePr w:hSpace="180" w:wrap="around" w:vAnchor="page" w:hAnchor="margin" w:y="1879"/>
                    <w:rPr>
                      <w:rFonts w:ascii="Swis721 Lt BT" w:hAnsi="Swis721 Lt BT" w:cs="Arial"/>
                      <w:noProof/>
                      <w:sz w:val="16"/>
                      <w:szCs w:val="16"/>
                    </w:rPr>
                  </w:pPr>
                  <w:r w:rsidRPr="00A03E79">
                    <w:rPr>
                      <w:rFonts w:ascii="Swis721 Lt BT" w:hAnsi="Swis721 Lt BT" w:cs="Arial"/>
                      <w:noProof/>
                      <w:sz w:val="16"/>
                      <w:szCs w:val="16"/>
                    </w:rPr>
                    <w:t>N. Tesle 4</w:t>
                  </w:r>
                  <w:r>
                    <w:rPr>
                      <w:rFonts w:ascii="Swis721 Lt BT" w:hAnsi="Swis721 Lt BT" w:cs="Arial"/>
                      <w:noProof/>
                      <w:sz w:val="16"/>
                      <w:szCs w:val="16"/>
                    </w:rPr>
                    <w:t xml:space="preserve">, </w:t>
                  </w:r>
                  <w:r w:rsidRPr="00A03E79">
                    <w:rPr>
                      <w:rFonts w:ascii="Swis721 Lt BT" w:hAnsi="Swis721 Lt BT" w:cs="Arial"/>
                      <w:noProof/>
                      <w:sz w:val="16"/>
                      <w:szCs w:val="16"/>
                    </w:rPr>
                    <w:t>21460 Stari Grad</w:t>
                  </w:r>
                </w:p>
              </w:tc>
            </w:tr>
          </w:tbl>
          <w:p w:rsidR="005900E8" w:rsidRPr="005900E8" w:rsidRDefault="008D5908" w:rsidP="000F6051">
            <w:pPr>
              <w:pStyle w:val="ORGANIZATIONALUNIT"/>
              <w:numPr>
                <w:ilvl w:val="0"/>
                <w:numId w:val="0"/>
              </w:numPr>
              <w:ind w:left="227"/>
            </w:pPr>
            <w:r>
              <w:t xml:space="preserve">     </w:t>
            </w:r>
            <w:r w:rsidR="005900E8" w:rsidRPr="005900E8">
              <w:t xml:space="preserve">                                           </w:t>
            </w:r>
          </w:p>
        </w:tc>
        <w:tc>
          <w:tcPr>
            <w:tcW w:w="3554" w:type="dxa"/>
            <w:vMerge/>
            <w:shd w:val="clear" w:color="auto" w:fill="auto"/>
          </w:tcPr>
          <w:p w:rsidR="009F2A02" w:rsidRDefault="009F2A02" w:rsidP="009F2A02"/>
        </w:tc>
      </w:tr>
    </w:tbl>
    <w:tbl>
      <w:tblPr>
        <w:tblStyle w:val="TableGrid"/>
        <w:tblpPr w:leftFromText="180" w:rightFromText="180" w:vertAnchor="page" w:horzAnchor="margin" w:tblpY="92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38"/>
      </w:tblGrid>
      <w:tr w:rsidR="009E43E3" w:rsidRPr="00A4263B" w:rsidTr="0029799D">
        <w:trPr>
          <w:trHeight w:val="1135"/>
        </w:trPr>
        <w:tc>
          <w:tcPr>
            <w:tcW w:w="9338" w:type="dxa"/>
          </w:tcPr>
          <w:p w:rsidR="009E43E3" w:rsidRPr="00A4263B" w:rsidRDefault="00992BD4" w:rsidP="00992BD4">
            <w:pPr>
              <w:pStyle w:val="BODYTEKST"/>
              <w:tabs>
                <w:tab w:val="clear" w:pos="8427"/>
                <w:tab w:val="left" w:pos="1575"/>
              </w:tabs>
              <w:jc w:val="both"/>
              <w:rPr>
                <w:sz w:val="20"/>
              </w:rPr>
            </w:pPr>
            <w:r w:rsidRPr="00A4263B">
              <w:rPr>
                <w:noProof/>
                <w:sz w:val="20"/>
                <w:lang w:val="hr-HR" w:eastAsia="hr-HR"/>
              </w:rPr>
              <w:drawing>
                <wp:inline distT="0" distB="0" distL="0" distR="0" wp14:anchorId="709F1E2E">
                  <wp:extent cx="2200910" cy="359410"/>
                  <wp:effectExtent l="0" t="0" r="889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910" cy="3594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B01849" w:rsidRPr="00A4263B">
              <w:rPr>
                <w:sz w:val="20"/>
              </w:rPr>
              <w:t xml:space="preserve">                                             </w:t>
            </w:r>
          </w:p>
        </w:tc>
      </w:tr>
    </w:tbl>
    <w:p w:rsidR="00FE3D56" w:rsidRPr="0029799D" w:rsidRDefault="0029799D" w:rsidP="003E6721">
      <w:pPr>
        <w:jc w:val="center"/>
        <w:rPr>
          <w:rFonts w:ascii="Times New Roman" w:hAnsi="Times New Roman" w:cs="Times New Roman"/>
          <w:b/>
          <w:color w:val="595959" w:themeColor="text1" w:themeTint="A6"/>
          <w:sz w:val="40"/>
        </w:rPr>
      </w:pPr>
      <w:r w:rsidRPr="0029799D">
        <w:rPr>
          <w:rFonts w:ascii="Times New Roman" w:hAnsi="Times New Roman" w:cs="Times New Roman"/>
          <w:b/>
          <w:color w:val="595959" w:themeColor="text1" w:themeTint="A6"/>
          <w:sz w:val="40"/>
        </w:rPr>
        <w:t>OBAVIJEST</w:t>
      </w:r>
    </w:p>
    <w:p w:rsidR="0029799D" w:rsidRDefault="0029799D" w:rsidP="00A1515F">
      <w:pPr>
        <w:jc w:val="both"/>
        <w:rPr>
          <w:rFonts w:ascii="Times New Roman" w:hAnsi="Times New Roman" w:cs="Times New Roman"/>
          <w:color w:val="595959" w:themeColor="text1" w:themeTint="A6"/>
          <w:sz w:val="32"/>
        </w:rPr>
      </w:pPr>
    </w:p>
    <w:p w:rsidR="0029799D" w:rsidRPr="00717145" w:rsidRDefault="0029799D" w:rsidP="0029799D">
      <w:pPr>
        <w:spacing w:line="360" w:lineRule="auto"/>
        <w:jc w:val="both"/>
        <w:rPr>
          <w:rFonts w:ascii="Times New Roman" w:hAnsi="Times New Roman" w:cs="Times New Roman"/>
          <w:color w:val="595959" w:themeColor="text1" w:themeTint="A6"/>
          <w:sz w:val="36"/>
        </w:rPr>
      </w:pPr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 xml:space="preserve">Mole se </w:t>
      </w:r>
      <w:proofErr w:type="spellStart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>korisnici</w:t>
      </w:r>
      <w:proofErr w:type="spellEnd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 xml:space="preserve"> </w:t>
      </w:r>
      <w:proofErr w:type="spellStart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>parkirnih</w:t>
      </w:r>
      <w:proofErr w:type="spellEnd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 xml:space="preserve"> </w:t>
      </w:r>
      <w:proofErr w:type="spellStart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>mjesta</w:t>
      </w:r>
      <w:proofErr w:type="spellEnd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 xml:space="preserve"> </w:t>
      </w:r>
      <w:proofErr w:type="spellStart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>uz</w:t>
      </w:r>
      <w:proofErr w:type="spellEnd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 xml:space="preserve"> </w:t>
      </w:r>
      <w:proofErr w:type="spellStart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>južni</w:t>
      </w:r>
      <w:proofErr w:type="spellEnd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 xml:space="preserve"> </w:t>
      </w:r>
      <w:proofErr w:type="spellStart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>i</w:t>
      </w:r>
      <w:proofErr w:type="spellEnd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 xml:space="preserve"> </w:t>
      </w:r>
      <w:proofErr w:type="spellStart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>istočni</w:t>
      </w:r>
      <w:proofErr w:type="spellEnd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 xml:space="preserve"> </w:t>
      </w:r>
      <w:proofErr w:type="spellStart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>zid</w:t>
      </w:r>
      <w:proofErr w:type="spellEnd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 xml:space="preserve"> </w:t>
      </w:r>
      <w:proofErr w:type="spellStart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>parkinga</w:t>
      </w:r>
      <w:proofErr w:type="spellEnd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 xml:space="preserve"> u </w:t>
      </w:r>
      <w:proofErr w:type="spellStart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>Ul</w:t>
      </w:r>
      <w:proofErr w:type="spellEnd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 xml:space="preserve">. </w:t>
      </w:r>
      <w:proofErr w:type="spellStart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>Braće</w:t>
      </w:r>
      <w:proofErr w:type="spellEnd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 xml:space="preserve"> </w:t>
      </w:r>
      <w:proofErr w:type="spellStart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>Batoš</w:t>
      </w:r>
      <w:proofErr w:type="spellEnd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 xml:space="preserve"> da </w:t>
      </w:r>
      <w:proofErr w:type="spellStart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>zbog</w:t>
      </w:r>
      <w:proofErr w:type="spellEnd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 xml:space="preserve"> </w:t>
      </w:r>
      <w:proofErr w:type="spellStart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>radova</w:t>
      </w:r>
      <w:proofErr w:type="spellEnd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 xml:space="preserve"> </w:t>
      </w:r>
      <w:proofErr w:type="spellStart"/>
      <w:proofErr w:type="gramStart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>na</w:t>
      </w:r>
      <w:proofErr w:type="spellEnd"/>
      <w:proofErr w:type="gramEnd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 xml:space="preserve"> </w:t>
      </w:r>
      <w:proofErr w:type="spellStart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>elktrodistribucijskoj</w:t>
      </w:r>
      <w:proofErr w:type="spellEnd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 xml:space="preserve"> </w:t>
      </w:r>
      <w:proofErr w:type="spellStart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>mreži</w:t>
      </w:r>
      <w:proofErr w:type="spellEnd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 xml:space="preserve"> </w:t>
      </w:r>
      <w:proofErr w:type="spellStart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>koji</w:t>
      </w:r>
      <w:proofErr w:type="spellEnd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 xml:space="preserve"> </w:t>
      </w:r>
      <w:proofErr w:type="spellStart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>će</w:t>
      </w:r>
      <w:proofErr w:type="spellEnd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 xml:space="preserve"> </w:t>
      </w:r>
      <w:proofErr w:type="spellStart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>započeti</w:t>
      </w:r>
      <w:proofErr w:type="spellEnd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 xml:space="preserve"> u </w:t>
      </w:r>
      <w:proofErr w:type="spellStart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>ponedjeljak</w:t>
      </w:r>
      <w:proofErr w:type="spellEnd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 xml:space="preserve"> 05.10.2026. </w:t>
      </w:r>
      <w:proofErr w:type="gramStart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>u</w:t>
      </w:r>
      <w:proofErr w:type="gramEnd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 xml:space="preserve"> 07:30 h</w:t>
      </w:r>
      <w:r w:rsidR="00717145">
        <w:rPr>
          <w:rFonts w:ascii="Times New Roman" w:hAnsi="Times New Roman" w:cs="Times New Roman"/>
          <w:color w:val="595959" w:themeColor="text1" w:themeTint="A6"/>
          <w:sz w:val="36"/>
        </w:rPr>
        <w:t xml:space="preserve"> </w:t>
      </w:r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 xml:space="preserve"> ne </w:t>
      </w:r>
      <w:proofErr w:type="spellStart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>parkirariju</w:t>
      </w:r>
      <w:proofErr w:type="spellEnd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 xml:space="preserve"> </w:t>
      </w:r>
      <w:proofErr w:type="spellStart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>svoja</w:t>
      </w:r>
      <w:proofErr w:type="spellEnd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 xml:space="preserve"> </w:t>
      </w:r>
      <w:proofErr w:type="spellStart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>vozila</w:t>
      </w:r>
      <w:proofErr w:type="spellEnd"/>
      <w:r w:rsidR="00717145">
        <w:rPr>
          <w:rFonts w:ascii="Times New Roman" w:hAnsi="Times New Roman" w:cs="Times New Roman"/>
          <w:color w:val="595959" w:themeColor="text1" w:themeTint="A6"/>
          <w:sz w:val="36"/>
        </w:rPr>
        <w:t xml:space="preserve"> u </w:t>
      </w:r>
      <w:proofErr w:type="spellStart"/>
      <w:r w:rsidR="00717145">
        <w:rPr>
          <w:rFonts w:ascii="Times New Roman" w:hAnsi="Times New Roman" w:cs="Times New Roman"/>
          <w:color w:val="595959" w:themeColor="text1" w:themeTint="A6"/>
          <w:sz w:val="36"/>
        </w:rPr>
        <w:t>navedenom</w:t>
      </w:r>
      <w:proofErr w:type="spellEnd"/>
      <w:r w:rsidR="00717145">
        <w:rPr>
          <w:rFonts w:ascii="Times New Roman" w:hAnsi="Times New Roman" w:cs="Times New Roman"/>
          <w:color w:val="595959" w:themeColor="text1" w:themeTint="A6"/>
          <w:sz w:val="36"/>
        </w:rPr>
        <w:t xml:space="preserve"> </w:t>
      </w:r>
      <w:proofErr w:type="spellStart"/>
      <w:r w:rsidR="00717145">
        <w:rPr>
          <w:rFonts w:ascii="Times New Roman" w:hAnsi="Times New Roman" w:cs="Times New Roman"/>
          <w:color w:val="595959" w:themeColor="text1" w:themeTint="A6"/>
          <w:sz w:val="36"/>
        </w:rPr>
        <w:t>razdoblju</w:t>
      </w:r>
      <w:proofErr w:type="spellEnd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>.</w:t>
      </w:r>
    </w:p>
    <w:p w:rsidR="0029799D" w:rsidRDefault="0029799D" w:rsidP="0029799D">
      <w:pPr>
        <w:spacing w:line="360" w:lineRule="auto"/>
        <w:jc w:val="both"/>
        <w:rPr>
          <w:rFonts w:ascii="Times New Roman" w:hAnsi="Times New Roman" w:cs="Times New Roman"/>
          <w:color w:val="595959" w:themeColor="text1" w:themeTint="A6"/>
          <w:sz w:val="36"/>
        </w:rPr>
      </w:pPr>
      <w:proofErr w:type="spellStart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>Radovi</w:t>
      </w:r>
      <w:proofErr w:type="spellEnd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 xml:space="preserve"> bi </w:t>
      </w:r>
      <w:proofErr w:type="spellStart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>trebali</w:t>
      </w:r>
      <w:proofErr w:type="spellEnd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 xml:space="preserve"> </w:t>
      </w:r>
      <w:proofErr w:type="spellStart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>biti</w:t>
      </w:r>
      <w:proofErr w:type="spellEnd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 xml:space="preserve"> </w:t>
      </w:r>
      <w:proofErr w:type="spellStart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>završeni</w:t>
      </w:r>
      <w:proofErr w:type="spellEnd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 xml:space="preserve"> </w:t>
      </w:r>
      <w:proofErr w:type="spellStart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>isti</w:t>
      </w:r>
      <w:proofErr w:type="spellEnd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 xml:space="preserve"> </w:t>
      </w:r>
      <w:proofErr w:type="spellStart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>dan</w:t>
      </w:r>
      <w:proofErr w:type="spellEnd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 xml:space="preserve"> </w:t>
      </w:r>
      <w:proofErr w:type="spellStart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>tako</w:t>
      </w:r>
      <w:proofErr w:type="spellEnd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 xml:space="preserve"> </w:t>
      </w:r>
      <w:proofErr w:type="spellStart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>molimo</w:t>
      </w:r>
      <w:proofErr w:type="spellEnd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 xml:space="preserve"> </w:t>
      </w:r>
      <w:proofErr w:type="spellStart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>za</w:t>
      </w:r>
      <w:proofErr w:type="spellEnd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 xml:space="preserve"> </w:t>
      </w:r>
      <w:proofErr w:type="spellStart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>strpljenje</w:t>
      </w:r>
      <w:proofErr w:type="spellEnd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 xml:space="preserve"> </w:t>
      </w:r>
      <w:proofErr w:type="spellStart"/>
      <w:r w:rsidR="00717145">
        <w:rPr>
          <w:rFonts w:ascii="Times New Roman" w:hAnsi="Times New Roman" w:cs="Times New Roman"/>
          <w:color w:val="595959" w:themeColor="text1" w:themeTint="A6"/>
          <w:sz w:val="36"/>
        </w:rPr>
        <w:t>i</w:t>
      </w:r>
      <w:proofErr w:type="spellEnd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 xml:space="preserve"> </w:t>
      </w:r>
      <w:proofErr w:type="spellStart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>razumjevanje</w:t>
      </w:r>
      <w:proofErr w:type="spellEnd"/>
      <w:r w:rsidRPr="00717145">
        <w:rPr>
          <w:rFonts w:ascii="Times New Roman" w:hAnsi="Times New Roman" w:cs="Times New Roman"/>
          <w:color w:val="595959" w:themeColor="text1" w:themeTint="A6"/>
          <w:sz w:val="36"/>
        </w:rPr>
        <w:t xml:space="preserve">. </w:t>
      </w:r>
    </w:p>
    <w:p w:rsidR="003E6721" w:rsidRPr="00717145" w:rsidRDefault="004F6BA5" w:rsidP="0029799D">
      <w:pPr>
        <w:spacing w:line="360" w:lineRule="auto"/>
        <w:jc w:val="both"/>
        <w:rPr>
          <w:rFonts w:ascii="Times New Roman" w:hAnsi="Times New Roman" w:cs="Times New Roman"/>
          <w:color w:val="595959" w:themeColor="text1" w:themeTint="A6"/>
          <w:sz w:val="36"/>
        </w:rPr>
      </w:pPr>
      <w:r>
        <w:rPr>
          <w:noProof/>
          <w:lang w:val="hr-HR" w:eastAsia="hr-H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1266FA1" wp14:editId="4A9560A9">
                <wp:simplePos x="0" y="0"/>
                <wp:positionH relativeFrom="column">
                  <wp:posOffset>2851785</wp:posOffset>
                </wp:positionH>
                <wp:positionV relativeFrom="paragraph">
                  <wp:posOffset>1511300</wp:posOffset>
                </wp:positionV>
                <wp:extent cx="628650" cy="952500"/>
                <wp:effectExtent l="19050" t="19050" r="57150" b="38100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650" cy="9525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4FA88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2" o:spid="_x0000_s1026" type="#_x0000_t32" style="position:absolute;margin-left:224.55pt;margin-top:119pt;width:49.5pt;height: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" strokecolor="red" strokeweight="2.25pt">
                <v:stroke endarrow="block" joinstyle="miter"/>
              </v:shape>
            </w:pict>
          </mc:Fallback>
        </mc:AlternateContent>
      </w:r>
      <w:r>
        <w:rPr>
          <w:noProof/>
          <w:lang w:val="hr-HR" w:eastAsia="hr-H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2566035</wp:posOffset>
                </wp:positionH>
                <wp:positionV relativeFrom="paragraph">
                  <wp:posOffset>1492250</wp:posOffset>
                </wp:positionV>
                <wp:extent cx="247650" cy="704850"/>
                <wp:effectExtent l="57150" t="19050" r="19050" b="3810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7650" cy="70485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892B59" id="Straight Arrow Connector 10" o:spid="_x0000_s1026" type="#_x0000_t32" style="position:absolute;margin-left:202.05pt;margin-top:117.5pt;width:19.5pt;height:55.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" strokecolor="red" strokeweight="2.25pt">
                <v:stroke endarrow="block" joinstyle="miter"/>
              </v:shape>
            </w:pict>
          </mc:Fallback>
        </mc:AlternateContent>
      </w:r>
      <w:r>
        <w:rPr>
          <w:noProof/>
          <w:lang w:val="hr-HR" w:eastAsia="hr-H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2185035</wp:posOffset>
                </wp:positionH>
                <wp:positionV relativeFrom="paragraph">
                  <wp:posOffset>1168400</wp:posOffset>
                </wp:positionV>
                <wp:extent cx="1304925" cy="295275"/>
                <wp:effectExtent l="0" t="0" r="28575" b="285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F6BA5" w:rsidRPr="004F6BA5" w:rsidRDefault="004F6BA5" w:rsidP="004F6BA5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4F6BA5">
                              <w:rPr>
                                <w:b/>
                                <w:sz w:val="28"/>
                              </w:rPr>
                              <w:t>NE PARKIRATI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172.05pt;margin-top:92pt;width:102.75pt;height:23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" fillcolor="white [3201]" strokeweight=".5pt">
                <v:textbox>
                  <w:txbxContent>
                    <w:p w:rsidR="004F6BA5" w:rsidRPr="004F6BA5" w:rsidRDefault="004F6BA5" w:rsidP="004F6BA5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 w:rsidRPr="004F6BA5">
                        <w:rPr>
                          <w:b/>
                          <w:sz w:val="28"/>
                        </w:rPr>
                        <w:t>NE PARKIRATI</w:t>
                      </w:r>
                    </w:p>
                  </w:txbxContent>
                </v:textbox>
              </v:shape>
            </w:pict>
          </mc:Fallback>
        </mc:AlternateContent>
      </w:r>
      <w:r w:rsidR="003E6721">
        <w:rPr>
          <w:noProof/>
          <w:lang w:val="hr-HR" w:eastAsia="hr-H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D8BD29" wp14:editId="04DDABEF">
                <wp:simplePos x="0" y="0"/>
                <wp:positionH relativeFrom="column">
                  <wp:posOffset>2185259</wp:posOffset>
                </wp:positionH>
                <wp:positionV relativeFrom="paragraph">
                  <wp:posOffset>1550523</wp:posOffset>
                </wp:positionV>
                <wp:extent cx="495300" cy="1818730"/>
                <wp:effectExtent l="43180" t="299720" r="43180" b="30988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623158">
                          <a:off x="0" y="0"/>
                          <a:ext cx="495300" cy="181873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C60E3C" id="Rounded Rectangle 5" o:spid="_x0000_s1026" style="position:absolute;margin-left:172.05pt;margin-top:122.1pt;width:39pt;height:143.2pt;rotation:7234255fd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" filled="f" strokecolor="red" strokeweight="3pt">
                <v:stroke joinstyle="miter"/>
              </v:roundrect>
            </w:pict>
          </mc:Fallback>
        </mc:AlternateContent>
      </w:r>
      <w:r w:rsidR="003E6721">
        <w:rPr>
          <w:noProof/>
          <w:lang w:val="hr-HR"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3434844</wp:posOffset>
                </wp:positionH>
                <wp:positionV relativeFrom="paragraph">
                  <wp:posOffset>2274040</wp:posOffset>
                </wp:positionV>
                <wp:extent cx="495300" cy="891261"/>
                <wp:effectExtent l="152400" t="57150" r="152400" b="61595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35986">
                          <a:off x="0" y="0"/>
                          <a:ext cx="495300" cy="891261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51A6D1" id="Rounded Rectangle 3" o:spid="_x0000_s1026" style="position:absolute;margin-left:270.45pt;margin-top:179.05pt;width:39pt;height:70.2pt;rotation:1459253fd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" filled="f" strokecolor="red" strokeweight="3pt">
                <v:stroke joinstyle="miter"/>
              </v:roundrect>
            </w:pict>
          </mc:Fallback>
        </mc:AlternateContent>
      </w:r>
      <w:r w:rsidR="003E6721">
        <w:rPr>
          <w:noProof/>
          <w:lang w:val="hr-HR" w:eastAsia="hr-HR"/>
        </w:rPr>
        <w:drawing>
          <wp:inline distT="0" distB="0" distL="0" distR="0" wp14:anchorId="0106C033" wp14:editId="6F76C11A">
            <wp:extent cx="4619625" cy="3233420"/>
            <wp:effectExtent l="0" t="0" r="9525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33697" t="25675" r="40148" b="36097"/>
                    <a:stretch/>
                  </pic:blipFill>
                  <pic:spPr bwMode="auto">
                    <a:xfrm>
                      <a:off x="0" y="0"/>
                      <a:ext cx="4644889" cy="32511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D533E2" w:rsidRPr="00D533E2" w:rsidRDefault="0029799D" w:rsidP="003E6721">
      <w:pPr>
        <w:jc w:val="right"/>
        <w:rPr>
          <w:rFonts w:ascii="Times New Roman" w:hAnsi="Times New Roman" w:cs="Times New Roman"/>
          <w:color w:val="595959" w:themeColor="text1" w:themeTint="A6"/>
        </w:rPr>
      </w:pPr>
      <w:proofErr w:type="spellStart"/>
      <w:r w:rsidRPr="00717145">
        <w:rPr>
          <w:rFonts w:ascii="Times New Roman" w:hAnsi="Times New Roman" w:cs="Times New Roman"/>
          <w:color w:val="595959" w:themeColor="text1" w:themeTint="A6"/>
          <w:sz w:val="32"/>
        </w:rPr>
        <w:t>Tehnička</w:t>
      </w:r>
      <w:proofErr w:type="spellEnd"/>
      <w:r w:rsidRPr="00717145">
        <w:rPr>
          <w:rFonts w:ascii="Times New Roman" w:hAnsi="Times New Roman" w:cs="Times New Roman"/>
          <w:color w:val="595959" w:themeColor="text1" w:themeTint="A6"/>
          <w:sz w:val="32"/>
        </w:rPr>
        <w:t xml:space="preserve">. </w:t>
      </w:r>
      <w:proofErr w:type="spellStart"/>
      <w:proofErr w:type="gramStart"/>
      <w:r w:rsidRPr="00717145">
        <w:rPr>
          <w:rFonts w:ascii="Times New Roman" w:hAnsi="Times New Roman" w:cs="Times New Roman"/>
          <w:color w:val="595959" w:themeColor="text1" w:themeTint="A6"/>
          <w:sz w:val="32"/>
        </w:rPr>
        <w:t>služba</w:t>
      </w:r>
      <w:proofErr w:type="spellEnd"/>
      <w:r w:rsidR="00D533E2" w:rsidRPr="00717145">
        <w:rPr>
          <w:rFonts w:ascii="Times New Roman" w:hAnsi="Times New Roman" w:cs="Times New Roman"/>
          <w:color w:val="595959" w:themeColor="text1" w:themeTint="A6"/>
          <w:sz w:val="32"/>
        </w:rPr>
        <w:t xml:space="preserve">  </w:t>
      </w:r>
      <w:r w:rsidRPr="00717145">
        <w:rPr>
          <w:rFonts w:ascii="Times New Roman" w:hAnsi="Times New Roman" w:cs="Times New Roman"/>
          <w:color w:val="595959" w:themeColor="text1" w:themeTint="A6"/>
          <w:sz w:val="32"/>
        </w:rPr>
        <w:t>TJ</w:t>
      </w:r>
      <w:proofErr w:type="gramEnd"/>
      <w:r w:rsidRPr="00717145">
        <w:rPr>
          <w:rFonts w:ascii="Times New Roman" w:hAnsi="Times New Roman" w:cs="Times New Roman"/>
          <w:color w:val="595959" w:themeColor="text1" w:themeTint="A6"/>
          <w:sz w:val="32"/>
        </w:rPr>
        <w:t xml:space="preserve"> Hvar- 099 546 5711</w:t>
      </w:r>
      <w:r w:rsidR="00D533E2" w:rsidRPr="00D533E2">
        <w:rPr>
          <w:rFonts w:ascii="Times New Roman" w:hAnsi="Times New Roman" w:cs="Times New Roman"/>
          <w:color w:val="595959" w:themeColor="text1" w:themeTint="A6"/>
        </w:rPr>
        <w:t xml:space="preserve">                                                           </w:t>
      </w:r>
    </w:p>
    <w:p w:rsidR="00EF2277" w:rsidRPr="00FE3D56" w:rsidRDefault="00D533E2" w:rsidP="008D5908">
      <w:pPr>
        <w:rPr>
          <w:rFonts w:ascii="Times New Roman" w:hAnsi="Times New Roman" w:cs="Times New Roman"/>
          <w:color w:val="595959" w:themeColor="text1" w:themeTint="A6"/>
        </w:rPr>
      </w:pPr>
      <w:r w:rsidRPr="00D533E2">
        <w:rPr>
          <w:rFonts w:ascii="Times New Roman" w:hAnsi="Times New Roman" w:cs="Times New Roman"/>
          <w:color w:val="595959" w:themeColor="text1" w:themeTint="A6"/>
        </w:rPr>
        <w:t xml:space="preserve">                                                                   </w:t>
      </w:r>
      <w:r w:rsidR="0021046C">
        <w:rPr>
          <w:rFonts w:ascii="Times New Roman" w:hAnsi="Times New Roman" w:cs="Times New Roman"/>
          <w:color w:val="595959" w:themeColor="text1" w:themeTint="A6"/>
        </w:rPr>
        <w:t xml:space="preserve">                              </w:t>
      </w:r>
      <w:r w:rsidR="00FE3D56">
        <w:rPr>
          <w:rFonts w:ascii="Times New Roman" w:hAnsi="Times New Roman" w:cs="Times New Roman"/>
          <w:color w:val="595959" w:themeColor="text1" w:themeTint="A6"/>
        </w:rPr>
        <w:t xml:space="preserve">  </w:t>
      </w:r>
      <w:r w:rsidRPr="00D533E2">
        <w:rPr>
          <w:rFonts w:ascii="Times New Roman" w:hAnsi="Times New Roman" w:cs="Times New Roman"/>
          <w:color w:val="595959" w:themeColor="text1" w:themeTint="A6"/>
        </w:rPr>
        <w:t xml:space="preserve">                                                          </w:t>
      </w:r>
      <w:r w:rsidR="00FE3D56">
        <w:rPr>
          <w:rFonts w:ascii="Times New Roman" w:hAnsi="Times New Roman" w:cs="Times New Roman"/>
          <w:color w:val="595959" w:themeColor="text1" w:themeTint="A6"/>
        </w:rPr>
        <w:t xml:space="preserve">     </w:t>
      </w:r>
    </w:p>
    <w:sectPr w:rsidR="00EF2277" w:rsidRPr="00FE3D56" w:rsidSect="0056627F">
      <w:headerReference w:type="default" r:id="rId14"/>
      <w:footerReference w:type="default" r:id="rId15"/>
      <w:headerReference w:type="first" r:id="rId16"/>
      <w:pgSz w:w="11900" w:h="16840"/>
      <w:pgMar w:top="994" w:right="1418" w:bottom="1560" w:left="1134" w:header="397" w:footer="108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17C7" w:rsidRDefault="00A917C7" w:rsidP="00DD4FAC">
      <w:r>
        <w:separator/>
      </w:r>
    </w:p>
  </w:endnote>
  <w:endnote w:type="continuationSeparator" w:id="0">
    <w:p w:rsidR="00A917C7" w:rsidRDefault="00A917C7" w:rsidP="00DD4F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wis721 Lt BT">
    <w:panose1 w:val="020B0403020202020204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24C9" w:rsidRDefault="00910586" w:rsidP="0097227E">
    <w:pPr>
      <w:pStyle w:val="Footer"/>
    </w:pPr>
    <w:r w:rsidRPr="00534961"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56790153" wp14:editId="7B34A989">
              <wp:simplePos x="0" y="0"/>
              <wp:positionH relativeFrom="margin">
                <wp:posOffset>-104775</wp:posOffset>
              </wp:positionH>
              <wp:positionV relativeFrom="page">
                <wp:posOffset>9653270</wp:posOffset>
              </wp:positionV>
              <wp:extent cx="4463415" cy="1221217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63415" cy="122121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910586" w:rsidRPr="00AC585F" w:rsidRDefault="00910586" w:rsidP="00910586">
                          <w:pPr>
                            <w:pStyle w:val="ListParagraph"/>
                            <w:numPr>
                              <w:ilvl w:val="0"/>
                              <w:numId w:val="4"/>
                            </w:numPr>
                            <w:rPr>
                              <w:rFonts w:ascii="Arial" w:hAnsi="Arial" w:cs="Arial"/>
                              <w:b/>
                              <w:color w:val="7F7F7F" w:themeColor="text1" w:themeTint="80"/>
                              <w:sz w:val="16"/>
                              <w:szCs w:val="16"/>
                            </w:rPr>
                          </w:pPr>
                        </w:p>
                        <w:p w:rsidR="00910586" w:rsidRPr="00CC0F52" w:rsidRDefault="00910586" w:rsidP="00910586">
                          <w:pPr>
                            <w:rPr>
                              <w:rFonts w:ascii="Arial" w:hAnsi="Arial" w:cs="Arial"/>
                              <w:b/>
                              <w:color w:val="7F7F7F" w:themeColor="text1" w:themeTint="80"/>
                              <w:spacing w:val="-2"/>
                              <w:sz w:val="14"/>
                              <w:szCs w:val="14"/>
                              <w:lang w:val="hr-HR"/>
                            </w:rPr>
                          </w:pPr>
                          <w:r w:rsidRPr="00CC0F52">
                            <w:rPr>
                              <w:rFonts w:ascii="Arial" w:hAnsi="Arial" w:cs="Arial"/>
                              <w:b/>
                              <w:color w:val="7F7F7F" w:themeColor="text1" w:themeTint="80"/>
                              <w:spacing w:val="-2"/>
                              <w:sz w:val="14"/>
                              <w:szCs w:val="14"/>
                              <w:lang w:val="hr-HR"/>
                            </w:rPr>
                            <w:t>HEP-Operator distribucijskog sustava d.o.o.</w:t>
                          </w:r>
                        </w:p>
                        <w:p w:rsidR="00910586" w:rsidRPr="00910586" w:rsidRDefault="00910586" w:rsidP="00910586">
                          <w:pPr>
                            <w:rPr>
                              <w:rFonts w:ascii="Arial" w:hAnsi="Arial" w:cs="Arial"/>
                              <w:color w:val="7F7F7F" w:themeColor="text1" w:themeTint="80"/>
                              <w:spacing w:val="-2"/>
                              <w:sz w:val="14"/>
                              <w:szCs w:val="14"/>
                              <w:lang w:val="hr-HR"/>
                            </w:rPr>
                          </w:pPr>
                          <w:r w:rsidRPr="00910586">
                            <w:rPr>
                              <w:rFonts w:ascii="Arial" w:hAnsi="Arial" w:cs="Arial"/>
                              <w:color w:val="7F7F7F" w:themeColor="text1" w:themeTint="80"/>
                              <w:spacing w:val="-2"/>
                              <w:sz w:val="14"/>
                              <w:szCs w:val="14"/>
                              <w:lang w:val="hr-HR"/>
                            </w:rPr>
                            <w:t>Uprava društva</w:t>
                          </w:r>
                        </w:p>
                        <w:p w:rsidR="00910586" w:rsidRPr="005832DC" w:rsidRDefault="00910586" w:rsidP="00910586">
                          <w:pPr>
                            <w:rPr>
                              <w:rFonts w:ascii="Arial" w:hAnsi="Arial" w:cs="Arial"/>
                              <w:b/>
                              <w:color w:val="7F7F7F" w:themeColor="text1" w:themeTint="80"/>
                              <w:spacing w:val="-2"/>
                              <w:sz w:val="14"/>
                              <w:szCs w:val="14"/>
                              <w:lang w:val="hr-HR"/>
                            </w:rPr>
                          </w:pPr>
                          <w:r w:rsidRPr="005832DC">
                            <w:rPr>
                              <w:rFonts w:ascii="Arial" w:hAnsi="Arial" w:cs="Arial"/>
                              <w:color w:val="7F7F7F" w:themeColor="text1" w:themeTint="80"/>
                              <w:spacing w:val="-2"/>
                              <w:sz w:val="14"/>
                              <w:szCs w:val="14"/>
                              <w:lang w:val="hr-HR"/>
                            </w:rPr>
                            <w:t>Direktor Nikola Šulentić</w:t>
                          </w:r>
                        </w:p>
                        <w:p w:rsidR="00910586" w:rsidRPr="005832DC" w:rsidRDefault="005832DC" w:rsidP="00910586">
                          <w:pPr>
                            <w:rPr>
                              <w:rFonts w:ascii="Arial" w:hAnsi="Arial" w:cs="Arial"/>
                              <w:color w:val="7F7F7F" w:themeColor="text1" w:themeTint="80"/>
                              <w:sz w:val="14"/>
                              <w:szCs w:val="14"/>
                            </w:rPr>
                          </w:pPr>
                          <w:r w:rsidRPr="005832DC">
                            <w:rPr>
                              <w:rFonts w:ascii="Arial" w:hAnsi="Arial" w:cs="Arial"/>
                              <w:color w:val="7F7F7F" w:themeColor="text1" w:themeTint="80"/>
                              <w:sz w:val="14"/>
                              <w:szCs w:val="14"/>
                            </w:rPr>
                            <w:t xml:space="preserve">Banka, IBAN: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79015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-8.25pt;margin-top:760.1pt;width:351.45pt;height:96.15pt;z-index:-251640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" filled="f" stroked="f">
              <v:textbox>
                <w:txbxContent>
                  <w:p w:rsidR="00910586" w:rsidRPr="00AC585F" w:rsidRDefault="00910586" w:rsidP="00910586">
                    <w:pPr>
                      <w:pStyle w:val="ListParagraph"/>
                      <w:numPr>
                        <w:ilvl w:val="0"/>
                        <w:numId w:val="4"/>
                      </w:numPr>
                      <w:rPr>
                        <w:rFonts w:ascii="Arial" w:hAnsi="Arial" w:cs="Arial"/>
                        <w:b/>
                        <w:color w:val="7F7F7F" w:themeColor="text1" w:themeTint="80"/>
                        <w:sz w:val="16"/>
                        <w:szCs w:val="16"/>
                      </w:rPr>
                    </w:pPr>
                  </w:p>
                  <w:p w:rsidR="00910586" w:rsidRPr="00CC0F52" w:rsidRDefault="00910586" w:rsidP="00910586">
                    <w:pPr>
                      <w:rPr>
                        <w:rFonts w:ascii="Arial" w:hAnsi="Arial" w:cs="Arial"/>
                        <w:b/>
                        <w:color w:val="7F7F7F" w:themeColor="text1" w:themeTint="80"/>
                        <w:spacing w:val="-2"/>
                        <w:sz w:val="14"/>
                        <w:szCs w:val="14"/>
                        <w:lang w:val="hr-HR"/>
                      </w:rPr>
                    </w:pPr>
                    <w:r w:rsidRPr="00CC0F52">
                      <w:rPr>
                        <w:rFonts w:ascii="Arial" w:hAnsi="Arial" w:cs="Arial"/>
                        <w:b/>
                        <w:color w:val="7F7F7F" w:themeColor="text1" w:themeTint="80"/>
                        <w:spacing w:val="-2"/>
                        <w:sz w:val="14"/>
                        <w:szCs w:val="14"/>
                        <w:lang w:val="hr-HR"/>
                      </w:rPr>
                      <w:t>HEP-Operator distribucijskog sustava d.o.o.</w:t>
                    </w:r>
                  </w:p>
                  <w:p w:rsidR="00910586" w:rsidRPr="00910586" w:rsidRDefault="00910586" w:rsidP="00910586">
                    <w:pPr>
                      <w:rPr>
                        <w:rFonts w:ascii="Arial" w:hAnsi="Arial" w:cs="Arial"/>
                        <w:color w:val="7F7F7F" w:themeColor="text1" w:themeTint="80"/>
                        <w:spacing w:val="-2"/>
                        <w:sz w:val="14"/>
                        <w:szCs w:val="14"/>
                        <w:lang w:val="hr-HR"/>
                      </w:rPr>
                    </w:pPr>
                    <w:r w:rsidRPr="00910586">
                      <w:rPr>
                        <w:rFonts w:ascii="Arial" w:hAnsi="Arial" w:cs="Arial"/>
                        <w:color w:val="7F7F7F" w:themeColor="text1" w:themeTint="80"/>
                        <w:spacing w:val="-2"/>
                        <w:sz w:val="14"/>
                        <w:szCs w:val="14"/>
                        <w:lang w:val="hr-HR"/>
                      </w:rPr>
                      <w:t>Uprava društva</w:t>
                    </w:r>
                  </w:p>
                  <w:p w:rsidR="00910586" w:rsidRPr="005832DC" w:rsidRDefault="00910586" w:rsidP="00910586">
                    <w:pPr>
                      <w:rPr>
                        <w:rFonts w:ascii="Arial" w:hAnsi="Arial" w:cs="Arial"/>
                        <w:b/>
                        <w:color w:val="7F7F7F" w:themeColor="text1" w:themeTint="80"/>
                        <w:spacing w:val="-2"/>
                        <w:sz w:val="14"/>
                        <w:szCs w:val="14"/>
                        <w:lang w:val="hr-HR"/>
                      </w:rPr>
                    </w:pPr>
                    <w:r w:rsidRPr="005832DC">
                      <w:rPr>
                        <w:rFonts w:ascii="Arial" w:hAnsi="Arial" w:cs="Arial"/>
                        <w:color w:val="7F7F7F" w:themeColor="text1" w:themeTint="80"/>
                        <w:spacing w:val="-2"/>
                        <w:sz w:val="14"/>
                        <w:szCs w:val="14"/>
                        <w:lang w:val="hr-HR"/>
                      </w:rPr>
                      <w:t>Direktor Nikola Šulentić</w:t>
                    </w:r>
                  </w:p>
                  <w:p w:rsidR="00910586" w:rsidRPr="005832DC" w:rsidRDefault="005832DC" w:rsidP="00910586">
                    <w:pPr>
                      <w:rPr>
                        <w:rFonts w:ascii="Arial" w:hAnsi="Arial" w:cs="Arial"/>
                        <w:color w:val="7F7F7F" w:themeColor="text1" w:themeTint="80"/>
                        <w:sz w:val="14"/>
                        <w:szCs w:val="14"/>
                      </w:rPr>
                    </w:pPr>
                    <w:r w:rsidRPr="005832DC">
                      <w:rPr>
                        <w:rFonts w:ascii="Arial" w:hAnsi="Arial" w:cs="Arial"/>
                        <w:color w:val="7F7F7F" w:themeColor="text1" w:themeTint="80"/>
                        <w:sz w:val="14"/>
                        <w:szCs w:val="14"/>
                      </w:rPr>
                      <w:t xml:space="preserve">Banka, IBAN: 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C05E43" w:rsidRPr="002608AB"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71552" behindDoc="1" locked="0" layoutInCell="1" allowOverlap="1" wp14:anchorId="062CF4D9" wp14:editId="05B9CE13">
              <wp:simplePos x="0" y="0"/>
              <wp:positionH relativeFrom="margin">
                <wp:posOffset>-101719</wp:posOffset>
              </wp:positionH>
              <wp:positionV relativeFrom="page">
                <wp:posOffset>9650538</wp:posOffset>
              </wp:positionV>
              <wp:extent cx="3137905" cy="1124585"/>
              <wp:effectExtent l="0" t="0" r="0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37905" cy="11245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2608AB" w:rsidRPr="00AC7706" w:rsidRDefault="002608AB" w:rsidP="002608AB">
                          <w:pPr>
                            <w:pStyle w:val="ListParagraph"/>
                            <w:numPr>
                              <w:ilvl w:val="0"/>
                              <w:numId w:val="4"/>
                            </w:numPr>
                            <w:rPr>
                              <w:rFonts w:ascii="Arial" w:hAnsi="Arial" w:cs="Arial"/>
                              <w:b/>
                              <w:color w:val="7F7F7F" w:themeColor="text1" w:themeTint="80"/>
                              <w:sz w:val="16"/>
                              <w:szCs w:val="16"/>
                            </w:rPr>
                          </w:pPr>
                        </w:p>
                        <w:p w:rsidR="002608AB" w:rsidRPr="00AE3FB9" w:rsidRDefault="002608AB" w:rsidP="00534961">
                          <w:pPr>
                            <w:rPr>
                              <w:rFonts w:ascii="Arial" w:hAnsi="Arial" w:cs="Arial"/>
                              <w:color w:val="7F7F7F" w:themeColor="text1" w:themeTint="80"/>
                              <w:sz w:val="16"/>
                              <w:szCs w:val="16"/>
                            </w:rPr>
                          </w:pPr>
                          <w:r w:rsidRPr="002608AB">
                            <w:rPr>
                              <w:rFonts w:ascii="Arial" w:hAnsi="Arial" w:cs="Arial"/>
                              <w:b/>
                              <w:color w:val="7F7F7F" w:themeColor="text1" w:themeTint="80"/>
                              <w:spacing w:val="-2"/>
                              <w:sz w:val="14"/>
                              <w:szCs w:val="14"/>
                            </w:rPr>
                            <w:t xml:space="preserve"> </w:t>
                          </w:r>
                          <w:r w:rsidR="00534961">
                            <w:rPr>
                              <w:rFonts w:ascii="Arial" w:hAnsi="Arial" w:cs="Arial"/>
                              <w:b/>
                              <w:color w:val="7F7F7F" w:themeColor="text1" w:themeTint="80"/>
                              <w:spacing w:val="-2"/>
                              <w:sz w:val="14"/>
                              <w:szCs w:val="14"/>
                            </w:rPr>
                            <w:t xml:space="preserve"> </w:t>
                          </w:r>
                        </w:p>
                        <w:p w:rsidR="002608AB" w:rsidRPr="00AE3FB9" w:rsidRDefault="002608AB" w:rsidP="002608AB">
                          <w:pPr>
                            <w:pStyle w:val="Footer1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62CF4D9" id="Text Box 4" o:spid="_x0000_s1027" type="#_x0000_t202" style="position:absolute;margin-left:-8pt;margin-top:759.9pt;width:247.1pt;height:88.55pt;z-index:-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" filled="f" stroked="f">
              <v:textbox>
                <w:txbxContent>
                  <w:p w:rsidR="002608AB" w:rsidRPr="00AC7706" w:rsidRDefault="002608AB" w:rsidP="002608AB">
                    <w:pPr>
                      <w:pStyle w:val="ListParagraph"/>
                      <w:numPr>
                        <w:ilvl w:val="0"/>
                        <w:numId w:val="4"/>
                      </w:numPr>
                      <w:rPr>
                        <w:rFonts w:ascii="Arial" w:hAnsi="Arial" w:cs="Arial"/>
                        <w:b/>
                        <w:color w:val="7F7F7F" w:themeColor="text1" w:themeTint="80"/>
                        <w:sz w:val="16"/>
                        <w:szCs w:val="16"/>
                      </w:rPr>
                    </w:pPr>
                  </w:p>
                  <w:p w:rsidR="002608AB" w:rsidRPr="00AE3FB9" w:rsidRDefault="002608AB" w:rsidP="00534961">
                    <w:pPr>
                      <w:rPr>
                        <w:rFonts w:ascii="Arial" w:hAnsi="Arial" w:cs="Arial"/>
                        <w:color w:val="7F7F7F" w:themeColor="text1" w:themeTint="80"/>
                        <w:sz w:val="16"/>
                        <w:szCs w:val="16"/>
                      </w:rPr>
                    </w:pPr>
                    <w:r w:rsidRPr="002608AB">
                      <w:rPr>
                        <w:rFonts w:ascii="Arial" w:hAnsi="Arial" w:cs="Arial"/>
                        <w:b/>
                        <w:color w:val="7F7F7F" w:themeColor="text1" w:themeTint="80"/>
                        <w:spacing w:val="-2"/>
                        <w:sz w:val="14"/>
                        <w:szCs w:val="14"/>
                      </w:rPr>
                      <w:t xml:space="preserve"> </w:t>
                    </w:r>
                    <w:r w:rsidR="00534961">
                      <w:rPr>
                        <w:rFonts w:ascii="Arial" w:hAnsi="Arial" w:cs="Arial"/>
                        <w:b/>
                        <w:color w:val="7F7F7F" w:themeColor="text1" w:themeTint="80"/>
                        <w:spacing w:val="-2"/>
                        <w:sz w:val="14"/>
                        <w:szCs w:val="14"/>
                      </w:rPr>
                      <w:t xml:space="preserve"> </w:t>
                    </w:r>
                  </w:p>
                  <w:p w:rsidR="002608AB" w:rsidRPr="00AE3FB9" w:rsidRDefault="002608AB" w:rsidP="002608AB">
                    <w:pPr>
                      <w:pStyle w:val="Footer1"/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</w:p>
  <w:p w:rsidR="0097227E" w:rsidRDefault="00910586" w:rsidP="0097227E">
    <w:pPr>
      <w:pStyle w:val="Footer"/>
    </w:pPr>
    <w:r w:rsidRPr="00910586"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77696" behindDoc="1" locked="0" layoutInCell="1" allowOverlap="1" wp14:anchorId="6DBBCF1E" wp14:editId="5905A3CA">
              <wp:simplePos x="0" y="0"/>
              <wp:positionH relativeFrom="page">
                <wp:posOffset>4069582</wp:posOffset>
              </wp:positionH>
              <wp:positionV relativeFrom="bottomMargin">
                <wp:posOffset>238446</wp:posOffset>
              </wp:positionV>
              <wp:extent cx="3652520" cy="920192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2520" cy="92019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910586" w:rsidRPr="00910586" w:rsidRDefault="00910586" w:rsidP="00910586">
                          <w:pPr>
                            <w:rPr>
                              <w:rFonts w:ascii="Arial" w:hAnsi="Arial" w:cs="Arial"/>
                              <w:b/>
                              <w:color w:val="7F7F7F" w:themeColor="text1" w:themeTint="80"/>
                              <w:spacing w:val="-2"/>
                              <w:sz w:val="16"/>
                              <w:szCs w:val="16"/>
                              <w:lang w:val="hr-HR"/>
                            </w:rPr>
                          </w:pPr>
                        </w:p>
                        <w:p w:rsidR="00910586" w:rsidRPr="00910586" w:rsidRDefault="00910586" w:rsidP="00910586">
                          <w:pPr>
                            <w:rPr>
                              <w:rFonts w:ascii="Arial" w:hAnsi="Arial" w:cs="Arial"/>
                              <w:color w:val="7F7F7F" w:themeColor="text1" w:themeTint="80"/>
                              <w:spacing w:val="-2"/>
                              <w:sz w:val="14"/>
                              <w:szCs w:val="14"/>
                              <w:lang w:val="hr-HR"/>
                            </w:rPr>
                          </w:pPr>
                          <w:r w:rsidRPr="00910586">
                            <w:rPr>
                              <w:rFonts w:ascii="Arial" w:hAnsi="Arial" w:cs="Arial"/>
                              <w:b/>
                              <w:color w:val="7F7F7F" w:themeColor="text1" w:themeTint="80"/>
                              <w:spacing w:val="-2"/>
                              <w:sz w:val="14"/>
                              <w:szCs w:val="14"/>
                              <w:lang w:val="hr-HR"/>
                            </w:rPr>
                            <w:t>Matični broj</w:t>
                          </w:r>
                          <w:r w:rsidRPr="00910586">
                            <w:rPr>
                              <w:rFonts w:ascii="Arial" w:hAnsi="Arial" w:cs="Arial"/>
                              <w:color w:val="7F7F7F" w:themeColor="text1" w:themeTint="80"/>
                              <w:spacing w:val="-2"/>
                              <w:sz w:val="14"/>
                              <w:szCs w:val="14"/>
                              <w:lang w:val="hr-HR"/>
                            </w:rPr>
                            <w:t xml:space="preserve"> 1643991 </w:t>
                          </w:r>
                        </w:p>
                        <w:p w:rsidR="00910586" w:rsidRPr="00910586" w:rsidRDefault="00910586" w:rsidP="00910586">
                          <w:pPr>
                            <w:rPr>
                              <w:rFonts w:ascii="Arial" w:hAnsi="Arial" w:cs="Arial"/>
                              <w:color w:val="7F7F7F" w:themeColor="text1" w:themeTint="80"/>
                              <w:spacing w:val="-2"/>
                              <w:sz w:val="14"/>
                              <w:szCs w:val="14"/>
                              <w:lang w:val="hr-HR"/>
                            </w:rPr>
                          </w:pPr>
                          <w:r w:rsidRPr="00910586">
                            <w:rPr>
                              <w:rFonts w:ascii="Arial" w:hAnsi="Arial" w:cs="Arial"/>
                              <w:b/>
                              <w:color w:val="7F7F7F" w:themeColor="text1" w:themeTint="80"/>
                              <w:spacing w:val="-2"/>
                              <w:sz w:val="14"/>
                              <w:szCs w:val="14"/>
                              <w:lang w:val="hr-HR"/>
                            </w:rPr>
                            <w:t>OIB</w:t>
                          </w:r>
                          <w:r w:rsidRPr="00910586">
                            <w:rPr>
                              <w:rFonts w:ascii="Arial" w:hAnsi="Arial" w:cs="Arial"/>
                              <w:color w:val="7F7F7F" w:themeColor="text1" w:themeTint="80"/>
                              <w:spacing w:val="-2"/>
                              <w:sz w:val="14"/>
                              <w:szCs w:val="14"/>
                              <w:lang w:val="hr-HR"/>
                            </w:rPr>
                            <w:t xml:space="preserve"> 46830600751</w:t>
                          </w:r>
                        </w:p>
                        <w:p w:rsidR="00910586" w:rsidRPr="00910586" w:rsidRDefault="00910586" w:rsidP="00910586">
                          <w:pPr>
                            <w:rPr>
                              <w:rFonts w:ascii="Arial" w:hAnsi="Arial" w:cs="Arial"/>
                              <w:color w:val="7F7F7F" w:themeColor="text1" w:themeTint="80"/>
                              <w:spacing w:val="-2"/>
                              <w:sz w:val="14"/>
                              <w:szCs w:val="14"/>
                              <w:lang w:val="hr-HR"/>
                            </w:rPr>
                          </w:pPr>
                          <w:r w:rsidRPr="00910586">
                            <w:rPr>
                              <w:rFonts w:ascii="Arial" w:hAnsi="Arial" w:cs="Arial"/>
                              <w:b/>
                              <w:color w:val="7F7F7F" w:themeColor="text1" w:themeTint="80"/>
                              <w:spacing w:val="-2"/>
                              <w:sz w:val="14"/>
                              <w:szCs w:val="14"/>
                              <w:lang w:val="hr-HR"/>
                            </w:rPr>
                            <w:t>Trgovački sud u Zagrebu</w:t>
                          </w:r>
                          <w:r w:rsidRPr="00910586">
                            <w:rPr>
                              <w:rFonts w:ascii="Arial" w:hAnsi="Arial" w:cs="Arial"/>
                              <w:color w:val="7F7F7F" w:themeColor="text1" w:themeTint="80"/>
                              <w:spacing w:val="-2"/>
                              <w:sz w:val="14"/>
                              <w:szCs w:val="14"/>
                              <w:lang w:val="hr-HR"/>
                            </w:rPr>
                            <w:t xml:space="preserve"> MBS 080434230 </w:t>
                          </w:r>
                        </w:p>
                        <w:p w:rsidR="00910586" w:rsidRPr="00910586" w:rsidRDefault="00910586" w:rsidP="00910586">
                          <w:pPr>
                            <w:rPr>
                              <w:rFonts w:ascii="Arial" w:hAnsi="Arial" w:cs="Arial"/>
                              <w:color w:val="7F7F7F" w:themeColor="text1" w:themeTint="80"/>
                              <w:spacing w:val="-2"/>
                              <w:sz w:val="14"/>
                              <w:szCs w:val="14"/>
                              <w:lang w:val="hr-HR"/>
                            </w:rPr>
                          </w:pPr>
                          <w:r w:rsidRPr="00910586">
                            <w:rPr>
                              <w:rFonts w:ascii="Arial" w:hAnsi="Arial" w:cs="Arial"/>
                              <w:b/>
                              <w:color w:val="7F7F7F" w:themeColor="text1" w:themeTint="80"/>
                              <w:spacing w:val="-2"/>
                              <w:sz w:val="14"/>
                              <w:szCs w:val="14"/>
                              <w:lang w:val="hr-HR"/>
                            </w:rPr>
                            <w:t>Uplaćen temeljni kapital</w:t>
                          </w:r>
                          <w:r w:rsidRPr="00910586">
                            <w:rPr>
                              <w:rFonts w:ascii="Arial" w:hAnsi="Arial" w:cs="Arial"/>
                              <w:color w:val="7F7F7F" w:themeColor="text1" w:themeTint="80"/>
                              <w:spacing w:val="-2"/>
                              <w:sz w:val="14"/>
                              <w:szCs w:val="14"/>
                              <w:lang w:val="hr-HR"/>
                            </w:rPr>
                            <w:t xml:space="preserve"> 699.436.000,00 HRK | 92.831.110,00 EUR</w:t>
                          </w:r>
                        </w:p>
                        <w:p w:rsidR="00910586" w:rsidRPr="001E2366" w:rsidRDefault="00910586" w:rsidP="00910586">
                          <w:pPr>
                            <w:pStyle w:val="Footer1"/>
                            <w:rPr>
                              <w:sz w:val="18"/>
                              <w:szCs w:val="18"/>
                            </w:rPr>
                          </w:pPr>
                          <w:r w:rsidRPr="001E2366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:rsidR="00910586" w:rsidRPr="00AE3FB9" w:rsidRDefault="00910586" w:rsidP="00910586">
                          <w:pPr>
                            <w:pStyle w:val="Footer1"/>
                          </w:pPr>
                        </w:p>
                        <w:p w:rsidR="00910586" w:rsidRPr="00AE3FB9" w:rsidRDefault="00910586" w:rsidP="00910586">
                          <w:pPr>
                            <w:pStyle w:val="Footer1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DBBCF1E" id="Text Box 15" o:spid="_x0000_s1028" type="#_x0000_t202" style="position:absolute;margin-left:320.45pt;margin-top:18.8pt;width:287.6pt;height:72.45pt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" filled="f" stroked="f">
              <v:textbox>
                <w:txbxContent>
                  <w:p w:rsidR="00910586" w:rsidRPr="00910586" w:rsidRDefault="00910586" w:rsidP="00910586">
                    <w:pPr>
                      <w:rPr>
                        <w:rFonts w:ascii="Arial" w:hAnsi="Arial" w:cs="Arial"/>
                        <w:b/>
                        <w:color w:val="7F7F7F" w:themeColor="text1" w:themeTint="80"/>
                        <w:spacing w:val="-2"/>
                        <w:sz w:val="16"/>
                        <w:szCs w:val="16"/>
                        <w:lang w:val="hr-HR"/>
                      </w:rPr>
                    </w:pPr>
                  </w:p>
                  <w:p w:rsidR="00910586" w:rsidRPr="00910586" w:rsidRDefault="00910586" w:rsidP="00910586">
                    <w:pPr>
                      <w:rPr>
                        <w:rFonts w:ascii="Arial" w:hAnsi="Arial" w:cs="Arial"/>
                        <w:color w:val="7F7F7F" w:themeColor="text1" w:themeTint="80"/>
                        <w:spacing w:val="-2"/>
                        <w:sz w:val="14"/>
                        <w:szCs w:val="14"/>
                        <w:lang w:val="hr-HR"/>
                      </w:rPr>
                    </w:pPr>
                    <w:r w:rsidRPr="00910586">
                      <w:rPr>
                        <w:rFonts w:ascii="Arial" w:hAnsi="Arial" w:cs="Arial"/>
                        <w:b/>
                        <w:color w:val="7F7F7F" w:themeColor="text1" w:themeTint="80"/>
                        <w:spacing w:val="-2"/>
                        <w:sz w:val="14"/>
                        <w:szCs w:val="14"/>
                        <w:lang w:val="hr-HR"/>
                      </w:rPr>
                      <w:t>Matični broj</w:t>
                    </w:r>
                    <w:r w:rsidRPr="00910586">
                      <w:rPr>
                        <w:rFonts w:ascii="Arial" w:hAnsi="Arial" w:cs="Arial"/>
                        <w:color w:val="7F7F7F" w:themeColor="text1" w:themeTint="80"/>
                        <w:spacing w:val="-2"/>
                        <w:sz w:val="14"/>
                        <w:szCs w:val="14"/>
                        <w:lang w:val="hr-HR"/>
                      </w:rPr>
                      <w:t xml:space="preserve"> 1643991 </w:t>
                    </w:r>
                  </w:p>
                  <w:p w:rsidR="00910586" w:rsidRPr="00910586" w:rsidRDefault="00910586" w:rsidP="00910586">
                    <w:pPr>
                      <w:rPr>
                        <w:rFonts w:ascii="Arial" w:hAnsi="Arial" w:cs="Arial"/>
                        <w:color w:val="7F7F7F" w:themeColor="text1" w:themeTint="80"/>
                        <w:spacing w:val="-2"/>
                        <w:sz w:val="14"/>
                        <w:szCs w:val="14"/>
                        <w:lang w:val="hr-HR"/>
                      </w:rPr>
                    </w:pPr>
                    <w:r w:rsidRPr="00910586">
                      <w:rPr>
                        <w:rFonts w:ascii="Arial" w:hAnsi="Arial" w:cs="Arial"/>
                        <w:b/>
                        <w:color w:val="7F7F7F" w:themeColor="text1" w:themeTint="80"/>
                        <w:spacing w:val="-2"/>
                        <w:sz w:val="14"/>
                        <w:szCs w:val="14"/>
                        <w:lang w:val="hr-HR"/>
                      </w:rPr>
                      <w:t>OIB</w:t>
                    </w:r>
                    <w:r w:rsidRPr="00910586">
                      <w:rPr>
                        <w:rFonts w:ascii="Arial" w:hAnsi="Arial" w:cs="Arial"/>
                        <w:color w:val="7F7F7F" w:themeColor="text1" w:themeTint="80"/>
                        <w:spacing w:val="-2"/>
                        <w:sz w:val="14"/>
                        <w:szCs w:val="14"/>
                        <w:lang w:val="hr-HR"/>
                      </w:rPr>
                      <w:t xml:space="preserve"> 46830600751</w:t>
                    </w:r>
                  </w:p>
                  <w:p w:rsidR="00910586" w:rsidRPr="00910586" w:rsidRDefault="00910586" w:rsidP="00910586">
                    <w:pPr>
                      <w:rPr>
                        <w:rFonts w:ascii="Arial" w:hAnsi="Arial" w:cs="Arial"/>
                        <w:color w:val="7F7F7F" w:themeColor="text1" w:themeTint="80"/>
                        <w:spacing w:val="-2"/>
                        <w:sz w:val="14"/>
                        <w:szCs w:val="14"/>
                        <w:lang w:val="hr-HR"/>
                      </w:rPr>
                    </w:pPr>
                    <w:r w:rsidRPr="00910586">
                      <w:rPr>
                        <w:rFonts w:ascii="Arial" w:hAnsi="Arial" w:cs="Arial"/>
                        <w:b/>
                        <w:color w:val="7F7F7F" w:themeColor="text1" w:themeTint="80"/>
                        <w:spacing w:val="-2"/>
                        <w:sz w:val="14"/>
                        <w:szCs w:val="14"/>
                        <w:lang w:val="hr-HR"/>
                      </w:rPr>
                      <w:t>Trgovački sud u Zagrebu</w:t>
                    </w:r>
                    <w:r w:rsidRPr="00910586">
                      <w:rPr>
                        <w:rFonts w:ascii="Arial" w:hAnsi="Arial" w:cs="Arial"/>
                        <w:color w:val="7F7F7F" w:themeColor="text1" w:themeTint="80"/>
                        <w:spacing w:val="-2"/>
                        <w:sz w:val="14"/>
                        <w:szCs w:val="14"/>
                        <w:lang w:val="hr-HR"/>
                      </w:rPr>
                      <w:t xml:space="preserve"> MBS 080434230 </w:t>
                    </w:r>
                  </w:p>
                  <w:p w:rsidR="00910586" w:rsidRPr="00910586" w:rsidRDefault="00910586" w:rsidP="00910586">
                    <w:pPr>
                      <w:rPr>
                        <w:rFonts w:ascii="Arial" w:hAnsi="Arial" w:cs="Arial"/>
                        <w:color w:val="7F7F7F" w:themeColor="text1" w:themeTint="80"/>
                        <w:spacing w:val="-2"/>
                        <w:sz w:val="14"/>
                        <w:szCs w:val="14"/>
                        <w:lang w:val="hr-HR"/>
                      </w:rPr>
                    </w:pPr>
                    <w:r w:rsidRPr="00910586">
                      <w:rPr>
                        <w:rFonts w:ascii="Arial" w:hAnsi="Arial" w:cs="Arial"/>
                        <w:b/>
                        <w:color w:val="7F7F7F" w:themeColor="text1" w:themeTint="80"/>
                        <w:spacing w:val="-2"/>
                        <w:sz w:val="14"/>
                        <w:szCs w:val="14"/>
                        <w:lang w:val="hr-HR"/>
                      </w:rPr>
                      <w:t>Uplaćen temeljni kapital</w:t>
                    </w:r>
                    <w:r w:rsidRPr="00910586">
                      <w:rPr>
                        <w:rFonts w:ascii="Arial" w:hAnsi="Arial" w:cs="Arial"/>
                        <w:color w:val="7F7F7F" w:themeColor="text1" w:themeTint="80"/>
                        <w:spacing w:val="-2"/>
                        <w:sz w:val="14"/>
                        <w:szCs w:val="14"/>
                        <w:lang w:val="hr-HR"/>
                      </w:rPr>
                      <w:t xml:space="preserve"> 699.436.000,00 HRK | 92.831.110,00 EUR</w:t>
                    </w:r>
                  </w:p>
                  <w:p w:rsidR="00910586" w:rsidRPr="001E2366" w:rsidRDefault="00910586" w:rsidP="00910586">
                    <w:pPr>
                      <w:pStyle w:val="Footer1"/>
                      <w:rPr>
                        <w:sz w:val="18"/>
                        <w:szCs w:val="18"/>
                      </w:rPr>
                    </w:pPr>
                    <w:r w:rsidRPr="001E2366">
                      <w:rPr>
                        <w:sz w:val="18"/>
                        <w:szCs w:val="18"/>
                      </w:rPr>
                      <w:t xml:space="preserve"> </w:t>
                    </w:r>
                  </w:p>
                  <w:p w:rsidR="00910586" w:rsidRPr="00AE3FB9" w:rsidRDefault="00910586" w:rsidP="00910586">
                    <w:pPr>
                      <w:pStyle w:val="Footer1"/>
                    </w:pPr>
                  </w:p>
                  <w:p w:rsidR="00910586" w:rsidRPr="00AE3FB9" w:rsidRDefault="00910586" w:rsidP="00910586">
                    <w:pPr>
                      <w:pStyle w:val="Footer1"/>
                    </w:pPr>
                  </w:p>
                </w:txbxContent>
              </v:textbox>
              <w10:wrap anchorx="page" anchory="margin"/>
            </v:shape>
          </w:pict>
        </mc:Fallback>
      </mc:AlternateContent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44236CF1" wp14:editId="1E1742AD">
              <wp:simplePos x="0" y="0"/>
              <wp:positionH relativeFrom="page">
                <wp:posOffset>4069582</wp:posOffset>
              </wp:positionH>
              <wp:positionV relativeFrom="bottomMargin">
                <wp:posOffset>288688</wp:posOffset>
              </wp:positionV>
              <wp:extent cx="3257550" cy="1054798"/>
              <wp:effectExtent l="0" t="0" r="0" b="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57550" cy="105479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608AB" w:rsidRPr="00AE3FB9" w:rsidRDefault="002608AB" w:rsidP="002608AB">
                          <w:pPr>
                            <w:pStyle w:val="Footer1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4236CF1" id="Text Box 7" o:spid="_x0000_s1029" type="#_x0000_t202" style="position:absolute;margin-left:320.45pt;margin-top:22.75pt;width:256.5pt;height:83.05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" filled="f" stroked="f">
              <v:textbox>
                <w:txbxContent>
                  <w:p w:rsidR="002608AB" w:rsidRPr="00AE3FB9" w:rsidRDefault="002608AB" w:rsidP="002608AB">
                    <w:pPr>
                      <w:pStyle w:val="Footer1"/>
                    </w:pPr>
                  </w:p>
                </w:txbxContent>
              </v:textbox>
              <w10:wrap anchorx="page" anchory="margin"/>
            </v:shape>
          </w:pict>
        </mc:Fallback>
      </mc:AlternateContent>
    </w:r>
  </w:p>
  <w:p w:rsidR="00B546DA" w:rsidRDefault="00B546DA" w:rsidP="005349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17C7" w:rsidRDefault="00A917C7" w:rsidP="00DD4FAC">
      <w:r>
        <w:separator/>
      </w:r>
    </w:p>
  </w:footnote>
  <w:footnote w:type="continuationSeparator" w:id="0">
    <w:p w:rsidR="00A917C7" w:rsidRDefault="00A917C7" w:rsidP="00DD4F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69DA" w:rsidRPr="003E6721" w:rsidRDefault="00A1515F" w:rsidP="003E6721">
    <w:pPr>
      <w:pStyle w:val="Header"/>
      <w:jc w:val="right"/>
      <w:rPr>
        <w:rFonts w:ascii="Arial" w:hAnsi="Arial" w:cs="Arial"/>
      </w:rPr>
    </w:pPr>
    <w:bookmarkStart w:id="2" w:name="Titus1HeaderPrimary"/>
    <w:r w:rsidRPr="00A1515F">
      <w:rPr>
        <w:rFonts w:ascii="Arial" w:hAnsi="Arial" w:cs="Arial"/>
        <w:color w:val="000000"/>
        <w:sz w:val="17"/>
      </w:rPr>
      <w:t>INT</w:t>
    </w:r>
    <w:bookmarkEnd w:id="2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3A0" w:rsidRDefault="00A1515F" w:rsidP="00A1515F">
    <w:pPr>
      <w:pStyle w:val="Header"/>
      <w:jc w:val="right"/>
    </w:pPr>
    <w:bookmarkStart w:id="3" w:name="Titus1HeaderFirstPage"/>
    <w:r w:rsidRPr="00A1515F">
      <w:rPr>
        <w:color w:val="000000"/>
        <w:sz w:val="17"/>
      </w:rPr>
      <w:t>INTERNO</w:t>
    </w:r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456E2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87C805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AA687C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6ED3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FF8732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C54F7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4A078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ECE676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57647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3E12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FA60CC8"/>
    <w:multiLevelType w:val="hybridMultilevel"/>
    <w:tmpl w:val="C296AED8"/>
    <w:lvl w:ilvl="0" w:tplc="1CEAABA0">
      <w:start w:val="1"/>
      <w:numFmt w:val="bullet"/>
      <w:pStyle w:val="ORGANIZATIONALUNIT"/>
      <w:lvlText w:val=""/>
      <w:lvlJc w:val="left"/>
      <w:pPr>
        <w:ind w:left="227" w:hanging="227"/>
      </w:pPr>
      <w:rPr>
        <w:rFonts w:ascii="Wingdings" w:hAnsi="Wingdings" w:hint="default"/>
        <w:color w:val="1F3864" w:themeColor="accent1" w:themeShade="8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8D78F2"/>
    <w:multiLevelType w:val="multilevel"/>
    <w:tmpl w:val="9D1CE7E2"/>
    <w:lvl w:ilvl="0">
      <w:start w:val="1"/>
      <w:numFmt w:val="bullet"/>
      <w:lvlText w:val=""/>
      <w:lvlJc w:val="left"/>
      <w:pPr>
        <w:ind w:left="227" w:hanging="227"/>
      </w:pPr>
      <w:rPr>
        <w:rFonts w:ascii="Wingdings" w:hAnsi="Wingdings" w:hint="default"/>
        <w:color w:val="FF0000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B819FE"/>
    <w:multiLevelType w:val="hybridMultilevel"/>
    <w:tmpl w:val="2B944D16"/>
    <w:lvl w:ilvl="0" w:tplc="05C4752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A10A4B"/>
    <w:multiLevelType w:val="hybridMultilevel"/>
    <w:tmpl w:val="D30607D8"/>
    <w:lvl w:ilvl="0" w:tplc="33ACCA4A">
      <w:start w:val="1"/>
      <w:numFmt w:val="bullet"/>
      <w:pStyle w:val="BOLD"/>
      <w:lvlText w:val=""/>
      <w:lvlJc w:val="left"/>
      <w:pPr>
        <w:ind w:left="227" w:hanging="227"/>
      </w:pPr>
      <w:rPr>
        <w:rFonts w:ascii="Wingdings" w:hAnsi="Wingdings" w:hint="default"/>
        <w:caps w:val="0"/>
        <w:strike w:val="0"/>
        <w:dstrike w:val="0"/>
        <w:vanish w:val="0"/>
        <w:color w:val="CC0000"/>
        <w:position w:val="-2"/>
        <w:sz w:val="22"/>
        <w:szCs w:val="22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1403D5"/>
    <w:multiLevelType w:val="hybridMultilevel"/>
    <w:tmpl w:val="41969194"/>
    <w:lvl w:ilvl="0" w:tplc="1EA03EE0">
      <w:start w:val="1"/>
      <w:numFmt w:val="bullet"/>
      <w:lvlText w:val=""/>
      <w:lvlJc w:val="left"/>
      <w:pPr>
        <w:ind w:left="227" w:hanging="227"/>
      </w:pPr>
      <w:rPr>
        <w:rFonts w:ascii="Wingdings" w:hAnsi="Wingdings" w:hint="default"/>
        <w:caps w:val="0"/>
        <w:strike w:val="0"/>
        <w:dstrike w:val="0"/>
        <w:vanish w:val="0"/>
        <w:color w:val="3C4682"/>
        <w:position w:val="-2"/>
        <w:sz w:val="24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D9603C"/>
    <w:multiLevelType w:val="hybridMultilevel"/>
    <w:tmpl w:val="D9481882"/>
    <w:lvl w:ilvl="0" w:tplc="1EA03EE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caps w:val="0"/>
        <w:strike w:val="0"/>
        <w:dstrike w:val="0"/>
        <w:vanish w:val="0"/>
        <w:color w:val="3C4682"/>
        <w:position w:val="-2"/>
        <w:sz w:val="24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4"/>
  </w:num>
  <w:num w:numId="3">
    <w:abstractNumId w:val="13"/>
  </w:num>
  <w:num w:numId="4">
    <w:abstractNumId w:val="15"/>
  </w:num>
  <w:num w:numId="5">
    <w:abstractNumId w:val="11"/>
  </w:num>
  <w:num w:numId="6">
    <w:abstractNumId w:val="9"/>
  </w:num>
  <w:num w:numId="7">
    <w:abstractNumId w:val="8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0"/>
  </w:num>
  <w:num w:numId="17">
    <w:abstractNumId w:val="12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cumentProtection w:edit="forms" w:formatting="1" w:enforcement="0"/>
  <w:styleLockTheme/>
  <w:styleLockQFSet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70A"/>
    <w:rsid w:val="00005C8E"/>
    <w:rsid w:val="0001165A"/>
    <w:rsid w:val="00015950"/>
    <w:rsid w:val="00017DCF"/>
    <w:rsid w:val="00022EF2"/>
    <w:rsid w:val="00027DFD"/>
    <w:rsid w:val="000316F9"/>
    <w:rsid w:val="00040B94"/>
    <w:rsid w:val="00044C3B"/>
    <w:rsid w:val="00051465"/>
    <w:rsid w:val="00051584"/>
    <w:rsid w:val="00051BE3"/>
    <w:rsid w:val="00061664"/>
    <w:rsid w:val="000641F8"/>
    <w:rsid w:val="00067266"/>
    <w:rsid w:val="000803B3"/>
    <w:rsid w:val="00085240"/>
    <w:rsid w:val="000A47B6"/>
    <w:rsid w:val="000E22A1"/>
    <w:rsid w:val="000F6051"/>
    <w:rsid w:val="000F7457"/>
    <w:rsid w:val="000F75E9"/>
    <w:rsid w:val="0010021D"/>
    <w:rsid w:val="00101340"/>
    <w:rsid w:val="00106789"/>
    <w:rsid w:val="00157F28"/>
    <w:rsid w:val="001603A0"/>
    <w:rsid w:val="00171283"/>
    <w:rsid w:val="001B2EB8"/>
    <w:rsid w:val="001B5D99"/>
    <w:rsid w:val="001B629A"/>
    <w:rsid w:val="001D4581"/>
    <w:rsid w:val="001E2366"/>
    <w:rsid w:val="001E59EC"/>
    <w:rsid w:val="001F3588"/>
    <w:rsid w:val="0021046C"/>
    <w:rsid w:val="00226230"/>
    <w:rsid w:val="00241C0F"/>
    <w:rsid w:val="00242087"/>
    <w:rsid w:val="002502D3"/>
    <w:rsid w:val="002608AB"/>
    <w:rsid w:val="00273BDC"/>
    <w:rsid w:val="00280854"/>
    <w:rsid w:val="00280A1D"/>
    <w:rsid w:val="0029799D"/>
    <w:rsid w:val="00297CEF"/>
    <w:rsid w:val="002A10A9"/>
    <w:rsid w:val="002B24C9"/>
    <w:rsid w:val="002C2386"/>
    <w:rsid w:val="002C28BD"/>
    <w:rsid w:val="002F029C"/>
    <w:rsid w:val="003102D8"/>
    <w:rsid w:val="00313075"/>
    <w:rsid w:val="00325BF7"/>
    <w:rsid w:val="003269B7"/>
    <w:rsid w:val="003357A5"/>
    <w:rsid w:val="00340303"/>
    <w:rsid w:val="003536E4"/>
    <w:rsid w:val="0037339F"/>
    <w:rsid w:val="00376795"/>
    <w:rsid w:val="00385715"/>
    <w:rsid w:val="003A645E"/>
    <w:rsid w:val="003C2D37"/>
    <w:rsid w:val="003D3A19"/>
    <w:rsid w:val="003E6721"/>
    <w:rsid w:val="00402CDE"/>
    <w:rsid w:val="00404817"/>
    <w:rsid w:val="00410C15"/>
    <w:rsid w:val="004110BD"/>
    <w:rsid w:val="00413340"/>
    <w:rsid w:val="00413857"/>
    <w:rsid w:val="0043278B"/>
    <w:rsid w:val="0043495E"/>
    <w:rsid w:val="00440100"/>
    <w:rsid w:val="00453AC6"/>
    <w:rsid w:val="004610B4"/>
    <w:rsid w:val="004673AF"/>
    <w:rsid w:val="004717E0"/>
    <w:rsid w:val="00481DDD"/>
    <w:rsid w:val="00496AB3"/>
    <w:rsid w:val="004A35AB"/>
    <w:rsid w:val="004A47AA"/>
    <w:rsid w:val="004A73DD"/>
    <w:rsid w:val="004C2717"/>
    <w:rsid w:val="004C57FE"/>
    <w:rsid w:val="004E7E1A"/>
    <w:rsid w:val="004F5A26"/>
    <w:rsid w:val="004F5AEF"/>
    <w:rsid w:val="004F6BA5"/>
    <w:rsid w:val="004F70A0"/>
    <w:rsid w:val="00510047"/>
    <w:rsid w:val="005140D6"/>
    <w:rsid w:val="0051644E"/>
    <w:rsid w:val="0051665A"/>
    <w:rsid w:val="00524246"/>
    <w:rsid w:val="00534961"/>
    <w:rsid w:val="00541D7C"/>
    <w:rsid w:val="00546980"/>
    <w:rsid w:val="00547D47"/>
    <w:rsid w:val="00552C32"/>
    <w:rsid w:val="00560411"/>
    <w:rsid w:val="0056252D"/>
    <w:rsid w:val="00563A34"/>
    <w:rsid w:val="00563EA9"/>
    <w:rsid w:val="0056627F"/>
    <w:rsid w:val="005832DC"/>
    <w:rsid w:val="005849CE"/>
    <w:rsid w:val="005900E8"/>
    <w:rsid w:val="00591F1F"/>
    <w:rsid w:val="00593ED3"/>
    <w:rsid w:val="00594A5F"/>
    <w:rsid w:val="00597291"/>
    <w:rsid w:val="005B4B2B"/>
    <w:rsid w:val="005D2A1B"/>
    <w:rsid w:val="005E66A0"/>
    <w:rsid w:val="005F302D"/>
    <w:rsid w:val="005F358E"/>
    <w:rsid w:val="005F3802"/>
    <w:rsid w:val="005F5E9F"/>
    <w:rsid w:val="005F739A"/>
    <w:rsid w:val="00614878"/>
    <w:rsid w:val="00625E69"/>
    <w:rsid w:val="006278E5"/>
    <w:rsid w:val="006379A0"/>
    <w:rsid w:val="00641605"/>
    <w:rsid w:val="00645260"/>
    <w:rsid w:val="00653B54"/>
    <w:rsid w:val="006558D9"/>
    <w:rsid w:val="00656BF5"/>
    <w:rsid w:val="00663BCB"/>
    <w:rsid w:val="0066461C"/>
    <w:rsid w:val="00665533"/>
    <w:rsid w:val="006730C0"/>
    <w:rsid w:val="0068364D"/>
    <w:rsid w:val="00684121"/>
    <w:rsid w:val="00686B1B"/>
    <w:rsid w:val="00696CB1"/>
    <w:rsid w:val="006A0B70"/>
    <w:rsid w:val="006B6665"/>
    <w:rsid w:val="006B7D6E"/>
    <w:rsid w:val="006C109D"/>
    <w:rsid w:val="006D2F2F"/>
    <w:rsid w:val="006D534A"/>
    <w:rsid w:val="006E2E78"/>
    <w:rsid w:val="006E3307"/>
    <w:rsid w:val="006F57E1"/>
    <w:rsid w:val="0070649A"/>
    <w:rsid w:val="007064CF"/>
    <w:rsid w:val="00714AA4"/>
    <w:rsid w:val="0071594D"/>
    <w:rsid w:val="00717145"/>
    <w:rsid w:val="00717371"/>
    <w:rsid w:val="007221BA"/>
    <w:rsid w:val="0075407B"/>
    <w:rsid w:val="00761514"/>
    <w:rsid w:val="00766951"/>
    <w:rsid w:val="00771BE2"/>
    <w:rsid w:val="007739B9"/>
    <w:rsid w:val="007872C3"/>
    <w:rsid w:val="007941D7"/>
    <w:rsid w:val="007B26F5"/>
    <w:rsid w:val="007B2E5D"/>
    <w:rsid w:val="007B6A2D"/>
    <w:rsid w:val="007C1F68"/>
    <w:rsid w:val="007C4DDA"/>
    <w:rsid w:val="007C5675"/>
    <w:rsid w:val="008105C0"/>
    <w:rsid w:val="00813DD0"/>
    <w:rsid w:val="00816D64"/>
    <w:rsid w:val="0083092E"/>
    <w:rsid w:val="008468D1"/>
    <w:rsid w:val="00857D7A"/>
    <w:rsid w:val="00865BF2"/>
    <w:rsid w:val="00866D7E"/>
    <w:rsid w:val="00872065"/>
    <w:rsid w:val="008755CA"/>
    <w:rsid w:val="00876790"/>
    <w:rsid w:val="008912A4"/>
    <w:rsid w:val="008949F0"/>
    <w:rsid w:val="00897592"/>
    <w:rsid w:val="0089778B"/>
    <w:rsid w:val="008978EF"/>
    <w:rsid w:val="008A5A2A"/>
    <w:rsid w:val="008A5E20"/>
    <w:rsid w:val="008A6CCC"/>
    <w:rsid w:val="008B23EF"/>
    <w:rsid w:val="008C0D87"/>
    <w:rsid w:val="008C4FBB"/>
    <w:rsid w:val="008D1BB3"/>
    <w:rsid w:val="008D5908"/>
    <w:rsid w:val="008E0901"/>
    <w:rsid w:val="008E090B"/>
    <w:rsid w:val="008E4CC2"/>
    <w:rsid w:val="008F3B75"/>
    <w:rsid w:val="0090036B"/>
    <w:rsid w:val="00902031"/>
    <w:rsid w:val="009034A7"/>
    <w:rsid w:val="00907F00"/>
    <w:rsid w:val="00910586"/>
    <w:rsid w:val="00916870"/>
    <w:rsid w:val="00916EA8"/>
    <w:rsid w:val="0092659E"/>
    <w:rsid w:val="0093168D"/>
    <w:rsid w:val="00937825"/>
    <w:rsid w:val="009446BA"/>
    <w:rsid w:val="0094498D"/>
    <w:rsid w:val="00960E35"/>
    <w:rsid w:val="00967392"/>
    <w:rsid w:val="0097227E"/>
    <w:rsid w:val="00987547"/>
    <w:rsid w:val="00992BD4"/>
    <w:rsid w:val="009A7D57"/>
    <w:rsid w:val="009C0A24"/>
    <w:rsid w:val="009C2678"/>
    <w:rsid w:val="009C4B6C"/>
    <w:rsid w:val="009D05F5"/>
    <w:rsid w:val="009D7C80"/>
    <w:rsid w:val="009E27CD"/>
    <w:rsid w:val="009E43E3"/>
    <w:rsid w:val="009F12A4"/>
    <w:rsid w:val="009F2A02"/>
    <w:rsid w:val="00A1515F"/>
    <w:rsid w:val="00A17E64"/>
    <w:rsid w:val="00A20B62"/>
    <w:rsid w:val="00A20BCE"/>
    <w:rsid w:val="00A24A8F"/>
    <w:rsid w:val="00A31733"/>
    <w:rsid w:val="00A33D35"/>
    <w:rsid w:val="00A4263B"/>
    <w:rsid w:val="00A63790"/>
    <w:rsid w:val="00A70BB7"/>
    <w:rsid w:val="00A808F9"/>
    <w:rsid w:val="00A90E0F"/>
    <w:rsid w:val="00A917C7"/>
    <w:rsid w:val="00AA369C"/>
    <w:rsid w:val="00AA7ED7"/>
    <w:rsid w:val="00AB560D"/>
    <w:rsid w:val="00AC585F"/>
    <w:rsid w:val="00AD20E2"/>
    <w:rsid w:val="00AD2940"/>
    <w:rsid w:val="00AE4E30"/>
    <w:rsid w:val="00AE6404"/>
    <w:rsid w:val="00AE7F2E"/>
    <w:rsid w:val="00AF59A3"/>
    <w:rsid w:val="00B01849"/>
    <w:rsid w:val="00B0541B"/>
    <w:rsid w:val="00B05939"/>
    <w:rsid w:val="00B070E0"/>
    <w:rsid w:val="00B14062"/>
    <w:rsid w:val="00B226EA"/>
    <w:rsid w:val="00B22EF4"/>
    <w:rsid w:val="00B3070A"/>
    <w:rsid w:val="00B34D3E"/>
    <w:rsid w:val="00B44444"/>
    <w:rsid w:val="00B546DA"/>
    <w:rsid w:val="00B56260"/>
    <w:rsid w:val="00B82127"/>
    <w:rsid w:val="00B85844"/>
    <w:rsid w:val="00B914F3"/>
    <w:rsid w:val="00B93560"/>
    <w:rsid w:val="00BA3678"/>
    <w:rsid w:val="00BD6EFD"/>
    <w:rsid w:val="00BF6EF1"/>
    <w:rsid w:val="00C05E43"/>
    <w:rsid w:val="00C07D12"/>
    <w:rsid w:val="00C10A27"/>
    <w:rsid w:val="00C36579"/>
    <w:rsid w:val="00C576CE"/>
    <w:rsid w:val="00C667C9"/>
    <w:rsid w:val="00C76FA3"/>
    <w:rsid w:val="00C83BEC"/>
    <w:rsid w:val="00C846A7"/>
    <w:rsid w:val="00CA2DD3"/>
    <w:rsid w:val="00CA3062"/>
    <w:rsid w:val="00CA66F8"/>
    <w:rsid w:val="00CC0F52"/>
    <w:rsid w:val="00CC1217"/>
    <w:rsid w:val="00CC5B46"/>
    <w:rsid w:val="00CD78A0"/>
    <w:rsid w:val="00CD7D3C"/>
    <w:rsid w:val="00CE4357"/>
    <w:rsid w:val="00CE48A9"/>
    <w:rsid w:val="00CF49CC"/>
    <w:rsid w:val="00D0255A"/>
    <w:rsid w:val="00D16C94"/>
    <w:rsid w:val="00D17A95"/>
    <w:rsid w:val="00D219F1"/>
    <w:rsid w:val="00D2270A"/>
    <w:rsid w:val="00D272E4"/>
    <w:rsid w:val="00D36E5A"/>
    <w:rsid w:val="00D404D8"/>
    <w:rsid w:val="00D533E2"/>
    <w:rsid w:val="00D554F2"/>
    <w:rsid w:val="00D5649C"/>
    <w:rsid w:val="00D678B9"/>
    <w:rsid w:val="00D80D0D"/>
    <w:rsid w:val="00D869DA"/>
    <w:rsid w:val="00D940AA"/>
    <w:rsid w:val="00D964F1"/>
    <w:rsid w:val="00DA137F"/>
    <w:rsid w:val="00DA195E"/>
    <w:rsid w:val="00DA55DC"/>
    <w:rsid w:val="00DB25AE"/>
    <w:rsid w:val="00DB43F3"/>
    <w:rsid w:val="00DC2266"/>
    <w:rsid w:val="00DD16D4"/>
    <w:rsid w:val="00DD4FAC"/>
    <w:rsid w:val="00DD5B0A"/>
    <w:rsid w:val="00DF6B3E"/>
    <w:rsid w:val="00E0294F"/>
    <w:rsid w:val="00E06F1F"/>
    <w:rsid w:val="00E114BE"/>
    <w:rsid w:val="00E167FC"/>
    <w:rsid w:val="00E235B1"/>
    <w:rsid w:val="00E26B45"/>
    <w:rsid w:val="00E32625"/>
    <w:rsid w:val="00E3471E"/>
    <w:rsid w:val="00E41B32"/>
    <w:rsid w:val="00E52D52"/>
    <w:rsid w:val="00E53013"/>
    <w:rsid w:val="00E67FFA"/>
    <w:rsid w:val="00E813B6"/>
    <w:rsid w:val="00EA0B3D"/>
    <w:rsid w:val="00EA0F11"/>
    <w:rsid w:val="00EA42F8"/>
    <w:rsid w:val="00EA518D"/>
    <w:rsid w:val="00EB2899"/>
    <w:rsid w:val="00ED538B"/>
    <w:rsid w:val="00EE5465"/>
    <w:rsid w:val="00EE6A15"/>
    <w:rsid w:val="00EE77AB"/>
    <w:rsid w:val="00EF0FD7"/>
    <w:rsid w:val="00EF2277"/>
    <w:rsid w:val="00F24115"/>
    <w:rsid w:val="00F252C3"/>
    <w:rsid w:val="00F27615"/>
    <w:rsid w:val="00F31C16"/>
    <w:rsid w:val="00F32CC6"/>
    <w:rsid w:val="00F43272"/>
    <w:rsid w:val="00F5509A"/>
    <w:rsid w:val="00F56851"/>
    <w:rsid w:val="00F63ABC"/>
    <w:rsid w:val="00F67C86"/>
    <w:rsid w:val="00F72AA5"/>
    <w:rsid w:val="00F82FD2"/>
    <w:rsid w:val="00F940F4"/>
    <w:rsid w:val="00F951CE"/>
    <w:rsid w:val="00FA11BF"/>
    <w:rsid w:val="00FB3630"/>
    <w:rsid w:val="00FB5383"/>
    <w:rsid w:val="00FB7D3B"/>
    <w:rsid w:val="00FD5449"/>
    <w:rsid w:val="00FE0B0B"/>
    <w:rsid w:val="00FE3D56"/>
    <w:rsid w:val="00FE7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377864"/>
  <w15:docId w15:val="{26EE58F9-8D51-4290-9EF9-F339D330E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1" w:defUIPriority="99" w:defSemiHidden="0" w:defUnhideWhenUsed="0" w:defQFormat="0" w:count="371">
    <w:lsdException w:name="Normal" w:locked="0" w:uiPriority="0"/>
    <w:lsdException w:name="heading 1" w:locked="0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nhideWhenUsed="1"/>
    <w:lsdException w:name="Strong" w:locked="0" w:uiPriority="22"/>
    <w:lsdException w:name="Emphasis" w:locked="0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locked="0" w:uiPriority="29"/>
    <w:lsdException w:name="Intense Quote" w:locked="0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locked="0" w:uiPriority="21"/>
    <w:lsdException w:name="Subtle Reference" w:locked="0" w:uiPriority="31"/>
    <w:lsdException w:name="Intense Reference" w:locked="0" w:uiPriority="32"/>
    <w:lsdException w:name="Book Title" w:locked="0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rsid w:val="00410C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uiPriority w:val="99"/>
    <w:unhideWhenUsed/>
    <w:rsid w:val="00DD4FAC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rsid w:val="00DD4FAC"/>
    <w:rPr>
      <w:b/>
      <w:bCs/>
    </w:rPr>
  </w:style>
  <w:style w:type="character" w:customStyle="1" w:styleId="apple-converted-space">
    <w:name w:val="apple-converted-space"/>
    <w:basedOn w:val="DefaultParagraphFont"/>
    <w:rsid w:val="00DD4FAC"/>
  </w:style>
  <w:style w:type="paragraph" w:styleId="Header">
    <w:name w:val="header"/>
    <w:basedOn w:val="Normal"/>
    <w:link w:val="HeaderChar"/>
    <w:uiPriority w:val="99"/>
    <w:unhideWhenUsed/>
    <w:rsid w:val="00DD4FA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4FAC"/>
  </w:style>
  <w:style w:type="paragraph" w:styleId="Footer">
    <w:name w:val="footer"/>
    <w:basedOn w:val="Normal"/>
    <w:link w:val="FooterChar"/>
    <w:uiPriority w:val="99"/>
    <w:unhideWhenUsed/>
    <w:rsid w:val="00DD4FA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4FAC"/>
  </w:style>
  <w:style w:type="paragraph" w:styleId="ListParagraph">
    <w:name w:val="List Paragraph"/>
    <w:basedOn w:val="Normal"/>
    <w:uiPriority w:val="34"/>
    <w:rsid w:val="00DD4F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1334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297CE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EF"/>
    <w:rPr>
      <w:rFonts w:ascii="Segoe UI" w:hAnsi="Segoe UI" w:cs="Segoe UI"/>
      <w:sz w:val="18"/>
      <w:szCs w:val="18"/>
    </w:rPr>
  </w:style>
  <w:style w:type="paragraph" w:customStyle="1" w:styleId="PRIMATELJ">
    <w:name w:val="PRIMATELJ"/>
    <w:basedOn w:val="Normal"/>
    <w:link w:val="PRIMATELJChar"/>
    <w:qFormat/>
    <w:rsid w:val="00967392"/>
    <w:rPr>
      <w:rFonts w:ascii="Arial" w:hAnsi="Arial" w:cs="Arial"/>
      <w:color w:val="7F7F7F" w:themeColor="text1" w:themeTint="80"/>
      <w:sz w:val="20"/>
      <w:szCs w:val="22"/>
      <w:lang w:val="hr-HR"/>
    </w:rPr>
  </w:style>
  <w:style w:type="paragraph" w:customStyle="1" w:styleId="ORGANIZATIONALUNIT">
    <w:name w:val="ORGANIZATIONAL UNIT"/>
    <w:basedOn w:val="NormalWeb"/>
    <w:link w:val="ORGANIZATIONALUNITChar"/>
    <w:qFormat/>
    <w:rsid w:val="00560411"/>
    <w:pPr>
      <w:numPr>
        <w:numId w:val="1"/>
      </w:numPr>
      <w:tabs>
        <w:tab w:val="left" w:pos="284"/>
      </w:tabs>
      <w:spacing w:line="360" w:lineRule="auto"/>
    </w:pPr>
    <w:rPr>
      <w:rFonts w:ascii="Arial" w:hAnsi="Arial" w:cs="Arial"/>
      <w:color w:val="595959" w:themeColor="text1" w:themeTint="A6"/>
      <w:sz w:val="16"/>
      <w:szCs w:val="16"/>
    </w:rPr>
  </w:style>
  <w:style w:type="character" w:customStyle="1" w:styleId="PRIMATELJChar">
    <w:name w:val="PRIMATELJ Char"/>
    <w:basedOn w:val="DefaultParagraphFont"/>
    <w:link w:val="PRIMATELJ"/>
    <w:rsid w:val="00967392"/>
    <w:rPr>
      <w:rFonts w:ascii="Arial" w:hAnsi="Arial" w:cs="Arial"/>
      <w:color w:val="7F7F7F" w:themeColor="text1" w:themeTint="80"/>
      <w:sz w:val="20"/>
      <w:szCs w:val="22"/>
      <w:lang w:val="hr-HR"/>
    </w:rPr>
  </w:style>
  <w:style w:type="paragraph" w:customStyle="1" w:styleId="BODYTEKST">
    <w:name w:val="BODY TEKST"/>
    <w:link w:val="BODYTEKSTChar"/>
    <w:qFormat/>
    <w:rsid w:val="004A73DD"/>
    <w:pPr>
      <w:tabs>
        <w:tab w:val="left" w:pos="8427"/>
      </w:tabs>
      <w:spacing w:before="240" w:after="240"/>
      <w:ind w:right="120"/>
    </w:pPr>
    <w:rPr>
      <w:rFonts w:ascii="Arial" w:hAnsi="Arial" w:cs="Arial"/>
      <w:color w:val="595959" w:themeColor="text1" w:themeTint="A6"/>
      <w:sz w:val="22"/>
      <w:szCs w:val="20"/>
    </w:rPr>
  </w:style>
  <w:style w:type="character" w:customStyle="1" w:styleId="NormalWebChar">
    <w:name w:val="Normal (Web) Char"/>
    <w:basedOn w:val="DefaultParagraphFont"/>
    <w:link w:val="NormalWeb"/>
    <w:uiPriority w:val="99"/>
    <w:rsid w:val="00560411"/>
    <w:rPr>
      <w:rFonts w:ascii="Times New Roman" w:hAnsi="Times New Roman" w:cs="Times New Roman"/>
    </w:rPr>
  </w:style>
  <w:style w:type="character" w:customStyle="1" w:styleId="ORGANIZATIONALUNITChar">
    <w:name w:val="ORGANIZATIONAL UNIT Char"/>
    <w:basedOn w:val="NormalWebChar"/>
    <w:link w:val="ORGANIZATIONALUNIT"/>
    <w:rsid w:val="00560411"/>
    <w:rPr>
      <w:rFonts w:ascii="Arial" w:hAnsi="Arial" w:cs="Arial"/>
      <w:color w:val="595959" w:themeColor="text1" w:themeTint="A6"/>
      <w:sz w:val="16"/>
      <w:szCs w:val="16"/>
    </w:rPr>
  </w:style>
  <w:style w:type="paragraph" w:customStyle="1" w:styleId="BOLD">
    <w:name w:val="BOLD"/>
    <w:basedOn w:val="NormalWeb"/>
    <w:link w:val="BOLDChar"/>
    <w:qFormat/>
    <w:rsid w:val="00560411"/>
    <w:pPr>
      <w:numPr>
        <w:numId w:val="3"/>
      </w:numPr>
    </w:pPr>
    <w:rPr>
      <w:rFonts w:ascii="Arial" w:hAnsi="Arial" w:cs="Arial"/>
      <w:b/>
      <w:color w:val="595959" w:themeColor="text1" w:themeTint="A6"/>
      <w:sz w:val="20"/>
      <w:szCs w:val="16"/>
      <w:lang w:val="hr-HR"/>
    </w:rPr>
  </w:style>
  <w:style w:type="character" w:customStyle="1" w:styleId="BODYTEKSTChar">
    <w:name w:val="BODY TEKST Char"/>
    <w:basedOn w:val="NormalWebChar"/>
    <w:link w:val="BODYTEKST"/>
    <w:rsid w:val="004A73DD"/>
    <w:rPr>
      <w:rFonts w:ascii="Arial" w:hAnsi="Arial" w:cs="Arial"/>
      <w:color w:val="595959" w:themeColor="text1" w:themeTint="A6"/>
      <w:sz w:val="22"/>
      <w:szCs w:val="20"/>
    </w:rPr>
  </w:style>
  <w:style w:type="table" w:styleId="TableGrid">
    <w:name w:val="Table Grid"/>
    <w:basedOn w:val="TableNormal"/>
    <w:uiPriority w:val="39"/>
    <w:rsid w:val="000515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LDChar">
    <w:name w:val="BOLD Char"/>
    <w:basedOn w:val="NormalWebChar"/>
    <w:link w:val="BOLD"/>
    <w:rsid w:val="00560411"/>
    <w:rPr>
      <w:rFonts w:ascii="Arial" w:hAnsi="Arial" w:cs="Arial"/>
      <w:b/>
      <w:color w:val="595959" w:themeColor="text1" w:themeTint="A6"/>
      <w:sz w:val="20"/>
      <w:szCs w:val="16"/>
      <w:lang w:val="hr-HR"/>
    </w:rPr>
  </w:style>
  <w:style w:type="paragraph" w:customStyle="1" w:styleId="RECIPIENT">
    <w:name w:val="RECIPIENT"/>
    <w:basedOn w:val="Normal"/>
    <w:link w:val="RECIPIENTChar"/>
    <w:rsid w:val="002C28BD"/>
    <w:rPr>
      <w:rFonts w:ascii="Arial" w:hAnsi="Arial" w:cs="Arial"/>
      <w:color w:val="7F7F7F" w:themeColor="text1" w:themeTint="80"/>
      <w:sz w:val="22"/>
      <w:szCs w:val="22"/>
      <w:lang w:val="hr-HR"/>
    </w:rPr>
  </w:style>
  <w:style w:type="character" w:customStyle="1" w:styleId="RECIPIENTChar">
    <w:name w:val="RECIPIENT Char"/>
    <w:basedOn w:val="DefaultParagraphFont"/>
    <w:link w:val="RECIPIENT"/>
    <w:rsid w:val="002C28BD"/>
    <w:rPr>
      <w:rFonts w:ascii="Arial" w:hAnsi="Arial" w:cs="Arial"/>
      <w:color w:val="7F7F7F" w:themeColor="text1" w:themeTint="80"/>
      <w:sz w:val="22"/>
      <w:szCs w:val="22"/>
      <w:lang w:val="hr-HR"/>
    </w:rPr>
  </w:style>
  <w:style w:type="paragraph" w:customStyle="1" w:styleId="INFORMACIJE">
    <w:name w:val="INFORMACIJE"/>
    <w:basedOn w:val="Normal"/>
    <w:link w:val="INFORMACIJEChar"/>
    <w:qFormat/>
    <w:rsid w:val="004C2717"/>
    <w:pPr>
      <w:spacing w:line="276" w:lineRule="auto"/>
    </w:pPr>
    <w:rPr>
      <w:rFonts w:ascii="Arial" w:hAnsi="Arial" w:cs="Arial"/>
      <w:color w:val="595959" w:themeColor="text1" w:themeTint="A6"/>
      <w:sz w:val="16"/>
      <w:szCs w:val="14"/>
      <w:lang w:val="hr-HR"/>
    </w:rPr>
  </w:style>
  <w:style w:type="paragraph" w:customStyle="1" w:styleId="Footer1">
    <w:name w:val="Footer1"/>
    <w:basedOn w:val="Normal"/>
    <w:link w:val="FOOTERChar0"/>
    <w:qFormat/>
    <w:rsid w:val="00D964F1"/>
    <w:rPr>
      <w:rFonts w:ascii="Arial" w:hAnsi="Arial" w:cs="Arial"/>
      <w:b/>
      <w:color w:val="7F7F7F" w:themeColor="text1" w:themeTint="80"/>
      <w:sz w:val="16"/>
      <w:szCs w:val="16"/>
    </w:rPr>
  </w:style>
  <w:style w:type="character" w:customStyle="1" w:styleId="INFORMACIJEChar">
    <w:name w:val="INFORMACIJE Char"/>
    <w:basedOn w:val="DefaultParagraphFont"/>
    <w:link w:val="INFORMACIJE"/>
    <w:rsid w:val="004C2717"/>
    <w:rPr>
      <w:rFonts w:ascii="Arial" w:hAnsi="Arial" w:cs="Arial"/>
      <w:color w:val="595959" w:themeColor="text1" w:themeTint="A6"/>
      <w:sz w:val="16"/>
      <w:szCs w:val="14"/>
      <w:lang w:val="hr-HR"/>
    </w:rPr>
  </w:style>
  <w:style w:type="character" w:customStyle="1" w:styleId="FOOTERChar0">
    <w:name w:val="FOOTER Char"/>
    <w:basedOn w:val="DefaultParagraphFont"/>
    <w:link w:val="Footer1"/>
    <w:rsid w:val="00D964F1"/>
    <w:rPr>
      <w:rFonts w:ascii="Arial" w:hAnsi="Arial" w:cs="Arial"/>
      <w:b/>
      <w:color w:val="7F7F7F" w:themeColor="text1" w:themeTint="80"/>
      <w:sz w:val="16"/>
      <w:szCs w:val="16"/>
    </w:rPr>
  </w:style>
  <w:style w:type="paragraph" w:customStyle="1" w:styleId="PREDMET">
    <w:name w:val="PREDMET"/>
    <w:basedOn w:val="ORGANIZATIONALUNIT"/>
    <w:link w:val="PREDMETChar"/>
    <w:qFormat/>
    <w:rsid w:val="00546980"/>
    <w:pPr>
      <w:framePr w:hSpace="180" w:wrap="around" w:vAnchor="text" w:hAnchor="margin" w:y="9"/>
      <w:spacing w:line="240" w:lineRule="auto"/>
    </w:pPr>
    <w:rPr>
      <w:sz w:val="22"/>
    </w:rPr>
  </w:style>
  <w:style w:type="character" w:styleId="PlaceholderText">
    <w:name w:val="Placeholder Text"/>
    <w:basedOn w:val="DefaultParagraphFont"/>
    <w:uiPriority w:val="99"/>
    <w:semiHidden/>
    <w:locked/>
    <w:rsid w:val="00AF59A3"/>
    <w:rPr>
      <w:color w:val="808080"/>
    </w:rPr>
  </w:style>
  <w:style w:type="character" w:customStyle="1" w:styleId="PREDMETChar">
    <w:name w:val="PREDMET Char"/>
    <w:basedOn w:val="ORGANIZATIONALUNITChar"/>
    <w:link w:val="PREDMET"/>
    <w:rsid w:val="00546980"/>
    <w:rPr>
      <w:rFonts w:ascii="Arial" w:hAnsi="Arial" w:cs="Arial"/>
      <w:color w:val="595959" w:themeColor="text1" w:themeTint="A6"/>
      <w:sz w:val="22"/>
      <w:szCs w:val="16"/>
    </w:rPr>
  </w:style>
  <w:style w:type="paragraph" w:customStyle="1" w:styleId="Default">
    <w:name w:val="Default"/>
    <w:rsid w:val="008C4FBB"/>
    <w:pPr>
      <w:autoSpaceDE w:val="0"/>
      <w:autoSpaceDN w:val="0"/>
      <w:adjustRightInd w:val="0"/>
    </w:pPr>
    <w:rPr>
      <w:rFonts w:ascii="Calibri" w:hAnsi="Calibri" w:cs="Calibri"/>
      <w:color w:val="00000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7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atinovic\Downloads\_HEPdd_memorandum_HRV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FA86B4B86C2EB4EA0C36F4A02EDE083" ma:contentTypeVersion="2" ma:contentTypeDescription="Stvaranje novog dokumenta." ma:contentTypeScope="" ma:versionID="e5e0a7741cd88ba7c9941866a9f5a02e">
  <xsd:schema xmlns:xsd="http://www.w3.org/2001/XMLSchema" xmlns:xs="http://www.w3.org/2001/XMLSchema" xmlns:p="http://schemas.microsoft.com/office/2006/metadata/properties" xmlns:ns2="18657416-0b96-476b-b926-979991e2fb56" targetNamespace="http://schemas.microsoft.com/office/2006/metadata/properties" ma:root="true" ma:fieldsID="2d658199e3025bfaba15866430b5ba3b" ns2:_="">
    <xsd:import namespace="18657416-0b96-476b-b926-979991e2fb5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657416-0b96-476b-b926-979991e2fb5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8657416-0b96-476b-b926-979991e2fb56">
      <UserInfo>
        <DisplayName>Božo Marković</DisplayName>
        <AccountId>6937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3717B9D5-8B2A-4636-8ED4-027DC81283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657416-0b96-476b-b926-979991e2fb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D96A123-4F6B-4946-9126-CF5FCB89A4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F38530-DA9E-4D6B-BB07-30A722D9907B}">
  <ds:schemaRefs>
    <ds:schemaRef ds:uri="http://schemas.microsoft.com/office/2006/metadata/properties"/>
    <ds:schemaRef ds:uri="http://schemas.microsoft.com/office/infopath/2007/PartnerControls"/>
    <ds:schemaRef ds:uri="18657416-0b96-476b-b926-979991e2fb56"/>
  </ds:schemaRefs>
</ds:datastoreItem>
</file>

<file path=customXml/itemProps4.xml><?xml version="1.0" encoding="utf-8"?>
<ds:datastoreItem xmlns:ds="http://schemas.openxmlformats.org/officeDocument/2006/customXml" ds:itemID="{16759FBA-E83B-40A9-B0E3-ADCAFFEA4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_HEPdd_memorandum_HRV.dotx</Template>
  <TotalTime>4298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HEP</Company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</cp:lastModifiedBy>
  <cp:revision>51</cp:revision>
  <cp:lastPrinted>2026-10-02T08:44:00Z</cp:lastPrinted>
  <dcterms:created xsi:type="dcterms:W3CDTF">2023-10-18T05:28:00Z</dcterms:created>
  <dcterms:modified xsi:type="dcterms:W3CDTF">2026-10-02T08:48:00Z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0x010100CFA86B4B86C2EB4EA0C36F4A02EDE083</vt:lpwstr>
  </property>
  <property fmtid="{D5CDD505-2E9C-101B-9397-08002B2CF9AE}" pid="3" name="TitusGUID">
    <vt:lpwstr>d30341e4-e861-4070-8d3c-6b1fcdba893e</vt:lpwstr>
  </property>
  <property fmtid="{D5CDD505-2E9C-101B-9397-08002B2CF9AE}" pid="4" name="KLASIFIKACIJA">
    <vt:lpwstr>INTERNO</vt:lpwstr>
  </property>
</Properties>
</file>